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4AEEA44" w14:textId="77777777" w:rsidTr="00D44D5E">
        <w:tc>
          <w:tcPr>
            <w:tcW w:w="1800" w:type="dxa"/>
          </w:tcPr>
          <w:p w14:paraId="6AA073C8" w14:textId="77777777" w:rsidR="00EE70DA" w:rsidRPr="00B510B8" w:rsidRDefault="00EE70DA" w:rsidP="00D44D5E">
            <w:r w:rsidRPr="00B510B8">
              <w:t>HR reference</w:t>
            </w:r>
          </w:p>
        </w:tc>
        <w:tc>
          <w:tcPr>
            <w:tcW w:w="2160" w:type="dxa"/>
          </w:tcPr>
          <w:p w14:paraId="2886C136" w14:textId="3C199C90" w:rsidR="00EE70DA" w:rsidRPr="00B510B8" w:rsidRDefault="00EE70DA" w:rsidP="00D44D5E">
            <w:r w:rsidRPr="00B510B8">
              <w:t>00</w:t>
            </w:r>
            <w:r w:rsidR="00B510B8" w:rsidRPr="00B510B8">
              <w:t xml:space="preserve">00002892 </w:t>
            </w:r>
            <w:r w:rsidRPr="00B510B8">
              <w:t>/</w:t>
            </w:r>
          </w:p>
        </w:tc>
      </w:tr>
    </w:tbl>
    <w:p w14:paraId="555E0EA4" w14:textId="77777777" w:rsidR="00AF7FB9" w:rsidRDefault="00AF7FB9" w:rsidP="00AF7FB9">
      <w:pPr>
        <w:jc w:val="center"/>
        <w:rPr>
          <w:b/>
          <w:sz w:val="28"/>
          <w:szCs w:val="28"/>
        </w:rPr>
      </w:pPr>
    </w:p>
    <w:p w14:paraId="14647E8D" w14:textId="77777777" w:rsidR="00AF7FB9" w:rsidRDefault="00AF7FB9" w:rsidP="00AF7FB9">
      <w:pPr>
        <w:jc w:val="center"/>
        <w:rPr>
          <w:b/>
          <w:sz w:val="28"/>
          <w:szCs w:val="28"/>
        </w:rPr>
      </w:pPr>
    </w:p>
    <w:p w14:paraId="6E5799F2" w14:textId="77777777" w:rsidR="00AF7FB9" w:rsidRPr="0056123E" w:rsidRDefault="00AF7FB9" w:rsidP="00AF7FB9">
      <w:pPr>
        <w:jc w:val="center"/>
        <w:rPr>
          <w:b/>
          <w:sz w:val="28"/>
          <w:szCs w:val="28"/>
        </w:rPr>
      </w:pPr>
      <w:r w:rsidRPr="0056123E">
        <w:rPr>
          <w:b/>
          <w:sz w:val="28"/>
          <w:szCs w:val="28"/>
        </w:rPr>
        <w:t>Belfast City Council</w:t>
      </w:r>
    </w:p>
    <w:p w14:paraId="31B9D7FE" w14:textId="77777777" w:rsidR="00AF7FB9" w:rsidRDefault="00AF7FB9" w:rsidP="00AF7FB9">
      <w:pPr>
        <w:jc w:val="center"/>
      </w:pPr>
    </w:p>
    <w:p w14:paraId="41A00783" w14:textId="77777777" w:rsidR="00AF7FB9" w:rsidRDefault="00AF7FB9" w:rsidP="00AF7FB9">
      <w:pPr>
        <w:jc w:val="center"/>
      </w:pPr>
      <w:r>
        <w:t>Application for appointment as:</w:t>
      </w:r>
    </w:p>
    <w:p w14:paraId="334CF712" w14:textId="77777777" w:rsidR="00AF7FB9" w:rsidRDefault="00AF7FB9" w:rsidP="00AF7FB9">
      <w:pPr>
        <w:jc w:val="center"/>
      </w:pPr>
    </w:p>
    <w:p w14:paraId="2AAF3625" w14:textId="635E84D9" w:rsidR="00AF7FB9" w:rsidRPr="009F435B" w:rsidRDefault="00CD4F70" w:rsidP="00AF7FB9">
      <w:pPr>
        <w:jc w:val="center"/>
        <w:rPr>
          <w:b/>
        </w:rPr>
      </w:pPr>
      <w:r>
        <w:rPr>
          <w:b/>
        </w:rPr>
        <w:t>Operations Assistant (Grade 4)</w:t>
      </w:r>
    </w:p>
    <w:p w14:paraId="5E243D9C" w14:textId="77777777" w:rsidR="00CD4F70" w:rsidRPr="00AF7FB9" w:rsidRDefault="00CD4F70" w:rsidP="00CD4F70">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temporary and permanent posts may be filled from a reserve list.)</w:t>
      </w:r>
    </w:p>
    <w:p w14:paraId="5442122E" w14:textId="77777777" w:rsidR="00AF7FB9" w:rsidRPr="00AF7FB9" w:rsidRDefault="00AF7FB9" w:rsidP="00AF7FB9">
      <w:pPr>
        <w:jc w:val="center"/>
        <w:rPr>
          <w:sz w:val="22"/>
          <w:szCs w:val="22"/>
        </w:rPr>
      </w:pPr>
    </w:p>
    <w:p w14:paraId="05C059DD" w14:textId="52E075B7" w:rsidR="00AF7FB9" w:rsidRPr="00AF7FB9" w:rsidRDefault="00CD4F70" w:rsidP="00AF7FB9">
      <w:pPr>
        <w:jc w:val="center"/>
        <w:rPr>
          <w:b/>
          <w:sz w:val="22"/>
          <w:szCs w:val="22"/>
        </w:rPr>
      </w:pPr>
      <w:r>
        <w:rPr>
          <w:b/>
          <w:sz w:val="22"/>
          <w:szCs w:val="22"/>
        </w:rPr>
        <w:t>Facilities Management S</w:t>
      </w:r>
      <w:r w:rsidR="00AF7FB9" w:rsidRPr="00AF7FB9">
        <w:rPr>
          <w:b/>
          <w:sz w:val="22"/>
          <w:szCs w:val="22"/>
        </w:rPr>
        <w:t>ection</w:t>
      </w:r>
    </w:p>
    <w:p w14:paraId="3F441D05" w14:textId="77777777" w:rsidR="00AF7FB9" w:rsidRPr="00AF7FB9" w:rsidRDefault="00AF7FB9" w:rsidP="00AF7FB9">
      <w:pPr>
        <w:jc w:val="center"/>
        <w:rPr>
          <w:sz w:val="22"/>
          <w:szCs w:val="22"/>
        </w:rPr>
      </w:pPr>
    </w:p>
    <w:p w14:paraId="331A2953" w14:textId="5D361D6B" w:rsidR="00AF7FB9" w:rsidRPr="00AF7FB9" w:rsidRDefault="00381F2A" w:rsidP="00AF7FB9">
      <w:pPr>
        <w:jc w:val="center"/>
        <w:rPr>
          <w:b/>
          <w:sz w:val="22"/>
          <w:szCs w:val="22"/>
        </w:rPr>
      </w:pPr>
      <w:r>
        <w:rPr>
          <w:b/>
          <w:sz w:val="22"/>
          <w:szCs w:val="22"/>
        </w:rPr>
        <w:t>Legal and Civic Services</w:t>
      </w:r>
      <w:r w:rsidR="00CD4F70">
        <w:rPr>
          <w:b/>
          <w:sz w:val="22"/>
          <w:szCs w:val="22"/>
        </w:rPr>
        <w:t xml:space="preserve"> D</w:t>
      </w:r>
      <w:r w:rsidR="00AF7FB9" w:rsidRPr="00AF7FB9">
        <w:rPr>
          <w:b/>
          <w:sz w:val="22"/>
          <w:szCs w:val="22"/>
        </w:rPr>
        <w:t>epartment</w:t>
      </w:r>
    </w:p>
    <w:p w14:paraId="0DB02D3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107B867" w14:textId="77777777" w:rsidTr="005222A4">
        <w:tc>
          <w:tcPr>
            <w:tcW w:w="4428" w:type="dxa"/>
          </w:tcPr>
          <w:p w14:paraId="3AC29B0D" w14:textId="77777777" w:rsidR="00AF7FB9" w:rsidRPr="00AF7FB9" w:rsidRDefault="00AF7FB9" w:rsidP="00973347">
            <w:pPr>
              <w:rPr>
                <w:sz w:val="22"/>
                <w:szCs w:val="22"/>
              </w:rPr>
            </w:pPr>
          </w:p>
          <w:p w14:paraId="56C30AED" w14:textId="77777777" w:rsidR="00AF7FB9" w:rsidRPr="00AF7FB9" w:rsidRDefault="00AF7FB9" w:rsidP="00973347">
            <w:pPr>
              <w:rPr>
                <w:sz w:val="22"/>
                <w:szCs w:val="22"/>
              </w:rPr>
            </w:pPr>
            <w:r w:rsidRPr="00AF7FB9">
              <w:rPr>
                <w:sz w:val="22"/>
                <w:szCs w:val="22"/>
              </w:rPr>
              <w:t>Name of Applicant:</w:t>
            </w:r>
          </w:p>
        </w:tc>
        <w:tc>
          <w:tcPr>
            <w:tcW w:w="5760" w:type="dxa"/>
          </w:tcPr>
          <w:p w14:paraId="138711B3" w14:textId="77777777" w:rsidR="00AF7FB9" w:rsidRPr="00AF7FB9" w:rsidRDefault="00AF7FB9" w:rsidP="00973347">
            <w:pPr>
              <w:rPr>
                <w:sz w:val="22"/>
                <w:szCs w:val="22"/>
              </w:rPr>
            </w:pPr>
          </w:p>
          <w:p w14:paraId="3FBEAD36" w14:textId="77777777" w:rsidR="00AF7FB9" w:rsidRPr="00AF7FB9" w:rsidRDefault="00AF7FB9" w:rsidP="00973347">
            <w:pPr>
              <w:rPr>
                <w:sz w:val="22"/>
                <w:szCs w:val="22"/>
              </w:rPr>
            </w:pPr>
          </w:p>
        </w:tc>
      </w:tr>
      <w:tr w:rsidR="00AF7FB9" w:rsidRPr="00AF7FB9" w14:paraId="028432BF" w14:textId="77777777" w:rsidTr="005222A4">
        <w:tc>
          <w:tcPr>
            <w:tcW w:w="4428" w:type="dxa"/>
          </w:tcPr>
          <w:p w14:paraId="7039FB57" w14:textId="77777777" w:rsidR="00AF7FB9" w:rsidRPr="00AF7FB9" w:rsidRDefault="00AF7FB9" w:rsidP="00973347">
            <w:pPr>
              <w:rPr>
                <w:sz w:val="22"/>
                <w:szCs w:val="22"/>
              </w:rPr>
            </w:pPr>
          </w:p>
          <w:p w14:paraId="7B6C3416" w14:textId="77777777" w:rsidR="00AF7FB9" w:rsidRPr="00AF7FB9" w:rsidRDefault="00AF7FB9" w:rsidP="00973347">
            <w:pPr>
              <w:rPr>
                <w:sz w:val="22"/>
                <w:szCs w:val="22"/>
              </w:rPr>
            </w:pPr>
            <w:r w:rsidRPr="00AF7FB9">
              <w:rPr>
                <w:sz w:val="22"/>
                <w:szCs w:val="22"/>
              </w:rPr>
              <w:t>Address:</w:t>
            </w:r>
          </w:p>
          <w:p w14:paraId="01171706" w14:textId="77777777" w:rsidR="00AF7FB9" w:rsidRPr="00AF7FB9" w:rsidRDefault="00AF7FB9" w:rsidP="00973347">
            <w:pPr>
              <w:rPr>
                <w:sz w:val="22"/>
                <w:szCs w:val="22"/>
              </w:rPr>
            </w:pPr>
          </w:p>
        </w:tc>
        <w:tc>
          <w:tcPr>
            <w:tcW w:w="5760" w:type="dxa"/>
          </w:tcPr>
          <w:p w14:paraId="6DDAEB5D" w14:textId="77777777" w:rsidR="00AF7FB9" w:rsidRPr="00AF7FB9" w:rsidRDefault="00AF7FB9" w:rsidP="00973347">
            <w:pPr>
              <w:rPr>
                <w:sz w:val="22"/>
                <w:szCs w:val="22"/>
              </w:rPr>
            </w:pPr>
          </w:p>
        </w:tc>
      </w:tr>
      <w:tr w:rsidR="00AF7FB9" w:rsidRPr="00AF7FB9" w14:paraId="59F2F137" w14:textId="77777777" w:rsidTr="005222A4">
        <w:tc>
          <w:tcPr>
            <w:tcW w:w="10188" w:type="dxa"/>
            <w:gridSpan w:val="2"/>
          </w:tcPr>
          <w:p w14:paraId="249B6DE1" w14:textId="227BC66F" w:rsidR="00994B7D" w:rsidRPr="00B510B8" w:rsidRDefault="00994B7D" w:rsidP="00994B7D">
            <w:pPr>
              <w:rPr>
                <w:sz w:val="22"/>
                <w:szCs w:val="22"/>
              </w:rPr>
            </w:pPr>
            <w:r w:rsidRPr="00AF7FB9">
              <w:rPr>
                <w:sz w:val="22"/>
                <w:szCs w:val="22"/>
              </w:rPr>
              <w:t xml:space="preserve">The closing date for </w:t>
            </w:r>
            <w:r w:rsidRPr="00B510B8">
              <w:rPr>
                <w:sz w:val="22"/>
                <w:szCs w:val="22"/>
              </w:rPr>
              <w:t xml:space="preserve">applications is </w:t>
            </w:r>
            <w:r w:rsidRPr="00B510B8">
              <w:rPr>
                <w:b/>
                <w:sz w:val="22"/>
                <w:szCs w:val="22"/>
              </w:rPr>
              <w:t xml:space="preserve">4pm on </w:t>
            </w:r>
            <w:r w:rsidR="004044F9" w:rsidRPr="00B510B8">
              <w:rPr>
                <w:b/>
                <w:sz w:val="22"/>
                <w:szCs w:val="22"/>
              </w:rPr>
              <w:t>Mon</w:t>
            </w:r>
            <w:r w:rsidRPr="00B510B8">
              <w:rPr>
                <w:b/>
                <w:sz w:val="22"/>
                <w:szCs w:val="22"/>
              </w:rPr>
              <w:t>day</w:t>
            </w:r>
            <w:r w:rsidR="004044F9" w:rsidRPr="00B510B8">
              <w:rPr>
                <w:b/>
                <w:sz w:val="22"/>
                <w:szCs w:val="22"/>
              </w:rPr>
              <w:t>, 9 December 2024</w:t>
            </w:r>
            <w:r w:rsidRPr="00B510B8">
              <w:rPr>
                <w:b/>
                <w:sz w:val="22"/>
                <w:szCs w:val="22"/>
              </w:rPr>
              <w:t>.</w:t>
            </w:r>
            <w:r w:rsidRPr="00B510B8">
              <w:rPr>
                <w:sz w:val="22"/>
                <w:szCs w:val="22"/>
              </w:rPr>
              <w:t xml:space="preserve"> </w:t>
            </w:r>
          </w:p>
          <w:p w14:paraId="79D315D2" w14:textId="77777777" w:rsidR="00994B7D" w:rsidRPr="00B510B8" w:rsidRDefault="00994B7D" w:rsidP="00994B7D">
            <w:pPr>
              <w:rPr>
                <w:sz w:val="22"/>
                <w:szCs w:val="22"/>
              </w:rPr>
            </w:pPr>
          </w:p>
          <w:p w14:paraId="31F91C44" w14:textId="77777777" w:rsidR="00BF1C56" w:rsidRPr="00B510B8" w:rsidRDefault="00BF1C56" w:rsidP="00BF1C56">
            <w:pPr>
              <w:rPr>
                <w:sz w:val="22"/>
                <w:szCs w:val="22"/>
              </w:rPr>
            </w:pPr>
            <w:r w:rsidRPr="00B510B8">
              <w:rPr>
                <w:sz w:val="22"/>
                <w:szCs w:val="22"/>
              </w:rPr>
              <w:t xml:space="preserve">Completed application forms should be emailed to </w:t>
            </w:r>
            <w:hyperlink r:id="rId7" w:history="1">
              <w:r w:rsidRPr="00B510B8">
                <w:rPr>
                  <w:rStyle w:val="Hyperlink"/>
                  <w:color w:val="auto"/>
                </w:rPr>
                <w:t>jobs@belfastcity.gov.uk</w:t>
              </w:r>
            </w:hyperlink>
            <w:r w:rsidRPr="00B510B8">
              <w:t xml:space="preserve"> </w:t>
            </w:r>
            <w:r w:rsidRPr="00B510B8">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B510B8">
                <w:rPr>
                  <w:rStyle w:val="Hyperlink"/>
                  <w:color w:val="auto"/>
                  <w:sz w:val="22"/>
                  <w:szCs w:val="22"/>
                </w:rPr>
                <w:t>jobs@belfastcity.gov.uk</w:t>
              </w:r>
            </w:hyperlink>
            <w:r w:rsidRPr="00B510B8">
              <w:rPr>
                <w:sz w:val="22"/>
                <w:szCs w:val="22"/>
              </w:rPr>
              <w:t xml:space="preserve"> again to query this and, or confirm receipt of your application form (office hours are normally Mon-Thurs 8.30am-5pm, Fri 8.30am-4.30pm).  You must receive an automatic acknowledgement reply </w:t>
            </w:r>
            <w:r w:rsidRPr="00B510B8">
              <w:rPr>
                <w:b/>
                <w:sz w:val="22"/>
                <w:szCs w:val="22"/>
              </w:rPr>
              <w:t>before</w:t>
            </w:r>
            <w:r w:rsidRPr="00B510B8">
              <w:rPr>
                <w:sz w:val="22"/>
                <w:szCs w:val="22"/>
              </w:rPr>
              <w:t xml:space="preserve"> the closing date and time as we will not be able to accept applications that are sent but not received before the closing date and time.</w:t>
            </w:r>
          </w:p>
          <w:p w14:paraId="3CBE23A9" w14:textId="77777777" w:rsidR="00994B7D" w:rsidRPr="00B510B8" w:rsidRDefault="00994B7D" w:rsidP="00994B7D">
            <w:pPr>
              <w:rPr>
                <w:sz w:val="22"/>
                <w:szCs w:val="22"/>
              </w:rPr>
            </w:pPr>
          </w:p>
          <w:p w14:paraId="656AE4C2" w14:textId="77777777" w:rsidR="005B1CAD" w:rsidRPr="00AE0677" w:rsidRDefault="005B1CAD" w:rsidP="005B1CAD">
            <w:pPr>
              <w:jc w:val="both"/>
              <w:rPr>
                <w:rFonts w:ascii="Helvetica" w:hAnsi="Helvetica" w:cs="Helvetica"/>
                <w:b/>
                <w:bCs/>
                <w:color w:val="1F497D"/>
                <w:sz w:val="22"/>
                <w:szCs w:val="22"/>
              </w:rPr>
            </w:pPr>
            <w:r w:rsidRPr="00B510B8">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B510B8">
                <w:rPr>
                  <w:rStyle w:val="Hyperlink"/>
                  <w:b/>
                  <w:bCs/>
                  <w:color w:val="auto"/>
                  <w:sz w:val="22"/>
                  <w:szCs w:val="22"/>
                </w:rPr>
                <w:t>jobs@belfastcity.gov.uk</w:t>
              </w:r>
            </w:hyperlink>
          </w:p>
          <w:p w14:paraId="50D6C290" w14:textId="77777777" w:rsidR="00AF7FB9" w:rsidRPr="00AF7FB9" w:rsidRDefault="00AF7FB9" w:rsidP="00994B7D">
            <w:pPr>
              <w:rPr>
                <w:sz w:val="22"/>
                <w:szCs w:val="22"/>
              </w:rPr>
            </w:pPr>
          </w:p>
        </w:tc>
      </w:tr>
    </w:tbl>
    <w:p w14:paraId="581CC231"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88124E6" w14:textId="77777777" w:rsidTr="00973347">
        <w:tc>
          <w:tcPr>
            <w:tcW w:w="10296" w:type="dxa"/>
          </w:tcPr>
          <w:p w14:paraId="6252AB43" w14:textId="43CB9C85" w:rsidR="00AF7FB9" w:rsidRPr="00F16107" w:rsidRDefault="00D56691" w:rsidP="00BA6BB3">
            <w:pPr>
              <w:jc w:val="center"/>
              <w:rPr>
                <w:b/>
                <w:sz w:val="22"/>
                <w:szCs w:val="22"/>
              </w:rPr>
            </w:pPr>
            <w:r w:rsidRPr="00B64541">
              <w:rPr>
                <w:b/>
                <w:sz w:val="22"/>
                <w:szCs w:val="22"/>
              </w:rPr>
              <w:t>If you have a disability and require any reasonable adjustments, or your first language is not English and you require any assistance with any aspect of our recruitment and selection process, please</w:t>
            </w:r>
            <w:r w:rsidR="00CD4F70">
              <w:rPr>
                <w:b/>
                <w:sz w:val="22"/>
                <w:szCs w:val="22"/>
              </w:rPr>
              <w:t xml:space="preserve"> email jobs@belfastcity.gov.uk</w:t>
            </w:r>
          </w:p>
        </w:tc>
      </w:tr>
      <w:tr w:rsidR="00AF7FB9" w14:paraId="6F9124C9" w14:textId="77777777" w:rsidTr="00973347">
        <w:tc>
          <w:tcPr>
            <w:tcW w:w="10296" w:type="dxa"/>
          </w:tcPr>
          <w:p w14:paraId="2D715330" w14:textId="77777777" w:rsidR="00AF7FB9" w:rsidRPr="00F16107" w:rsidRDefault="00AF7FB9" w:rsidP="00973347">
            <w:pPr>
              <w:rPr>
                <w:sz w:val="22"/>
                <w:szCs w:val="22"/>
              </w:rPr>
            </w:pPr>
          </w:p>
        </w:tc>
      </w:tr>
      <w:tr w:rsidR="00AF7FB9" w14:paraId="7D69FD72" w14:textId="77777777" w:rsidTr="00973347">
        <w:tc>
          <w:tcPr>
            <w:tcW w:w="10296" w:type="dxa"/>
          </w:tcPr>
          <w:p w14:paraId="2E3D36BF"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662D0A3A"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46D9FB80" w14:textId="77777777" w:rsidR="00CD4F70" w:rsidRDefault="00CD4F70" w:rsidP="00E87FE0">
      <w:pPr>
        <w:jc w:val="both"/>
        <w:rPr>
          <w:rFonts w:ascii="Helvetica" w:hAnsi="Helvetica" w:cs="Helvetica"/>
          <w:sz w:val="22"/>
          <w:szCs w:val="22"/>
        </w:rPr>
      </w:pPr>
    </w:p>
    <w:p w14:paraId="34082EB9" w14:textId="77777777" w:rsidR="00CD4F70" w:rsidRDefault="00CD4F70" w:rsidP="00CD4F70">
      <w:pPr>
        <w:rPr>
          <w:rFonts w:ascii="Helvetica" w:hAnsi="Helvetica" w:cs="Helvetica"/>
          <w:sz w:val="22"/>
          <w:szCs w:val="22"/>
        </w:rPr>
      </w:pPr>
    </w:p>
    <w:p w14:paraId="1BF507E6" w14:textId="2680BE10" w:rsidR="00E87FE0" w:rsidRPr="00E87FE0" w:rsidRDefault="00E87FE0" w:rsidP="00CD4F70">
      <w:pPr>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r w:rsidR="00CD4F70">
        <w:rPr>
          <w:rFonts w:ascii="Helvetica" w:hAnsi="Helvetica" w:cs="Helvetica"/>
          <w:sz w:val="22"/>
          <w:szCs w:val="22"/>
        </w:rPr>
        <w:t xml:space="preserve">  </w:t>
      </w: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23CC64B" w14:textId="77777777" w:rsidR="00E87FE0" w:rsidRPr="00E87FE0" w:rsidRDefault="00E87FE0" w:rsidP="00CD4F70">
      <w:pPr>
        <w:rPr>
          <w:rFonts w:ascii="Helvetica" w:hAnsi="Helvetica" w:cs="Helvetica"/>
          <w:sz w:val="22"/>
          <w:szCs w:val="22"/>
        </w:rPr>
      </w:pPr>
    </w:p>
    <w:p w14:paraId="5F8886A6" w14:textId="77777777" w:rsidR="00CD4F70" w:rsidRPr="00E87FE0" w:rsidRDefault="00CD4F70" w:rsidP="00CD4F70">
      <w:pPr>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 xml:space="preserve"> or</w:t>
      </w:r>
      <w:r w:rsidRPr="00E87FE0">
        <w:rPr>
          <w:rFonts w:ascii="Helvetica" w:hAnsi="Helvetica" w:cs="Helvetica"/>
          <w:b/>
          <w:bCs/>
          <w:sz w:val="22"/>
          <w:szCs w:val="22"/>
        </w:rPr>
        <w:t xml:space="preserve"> part-time</w:t>
      </w:r>
      <w:r>
        <w:rPr>
          <w:rFonts w:ascii="Helvetica" w:hAnsi="Helvetica" w:cs="Helvetica"/>
          <w:b/>
          <w:bCs/>
          <w:sz w:val="22"/>
          <w:szCs w:val="22"/>
        </w:rPr>
        <w:t xml:space="preserve"> </w:t>
      </w:r>
      <w:r w:rsidRPr="00997486">
        <w:rPr>
          <w:rFonts w:ascii="Helvetica" w:hAnsi="Helvetica" w:cs="Helvetica"/>
          <w:b/>
          <w:bCs/>
          <w:sz w:val="22"/>
          <w:szCs w:val="22"/>
        </w:rPr>
        <w:t>(including job-share)</w:t>
      </w:r>
      <w:r w:rsidRPr="006D259C">
        <w:rPr>
          <w:rFonts w:ascii="Helvetica" w:hAnsi="Helvetica" w:cs="Helvetica"/>
          <w:b/>
          <w:bCs/>
          <w:sz w:val="22"/>
          <w:szCs w:val="22"/>
        </w:rPr>
        <w:t xml:space="preserve"> </w:t>
      </w:r>
      <w:r w:rsidRPr="00E87FE0">
        <w:rPr>
          <w:rFonts w:ascii="Helvetica" w:hAnsi="Helvetica" w:cs="Helvetica"/>
          <w:b/>
          <w:bCs/>
          <w:sz w:val="22"/>
          <w:szCs w:val="22"/>
        </w:rPr>
        <w:t xml:space="preserve">hours. </w:t>
      </w:r>
    </w:p>
    <w:p w14:paraId="7B8B236D" w14:textId="77777777" w:rsidR="00E87FE0" w:rsidRPr="00E87FE0" w:rsidRDefault="00E87FE0" w:rsidP="00CD4F70">
      <w:pPr>
        <w:rPr>
          <w:rFonts w:ascii="Helvetica" w:hAnsi="Helvetica" w:cs="Helvetica"/>
          <w:sz w:val="22"/>
          <w:szCs w:val="22"/>
        </w:rPr>
      </w:pPr>
    </w:p>
    <w:p w14:paraId="23DB05C2" w14:textId="2017751D" w:rsidR="00E87FE0" w:rsidRPr="00E87FE0" w:rsidRDefault="00E87FE0" w:rsidP="00CD4F70">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w:t>
      </w:r>
      <w:r w:rsidR="00CD4F70">
        <w:rPr>
          <w:rFonts w:ascii="Helvetica" w:hAnsi="Helvetica" w:cs="Helvetica"/>
          <w:sz w:val="22"/>
          <w:szCs w:val="22"/>
        </w:rPr>
        <w:t xml:space="preserve">(including job-share) </w:t>
      </w:r>
      <w:r w:rsidRPr="00E87FE0">
        <w:rPr>
          <w:rFonts w:ascii="Helvetica" w:hAnsi="Helvetica" w:cs="Helvetica"/>
          <w:sz w:val="22"/>
          <w:szCs w:val="22"/>
        </w:rPr>
        <w:t xml:space="preserve">by ticking the appropriate box.  </w:t>
      </w:r>
    </w:p>
    <w:p w14:paraId="2478B261" w14:textId="77777777" w:rsidR="00E87FE0" w:rsidRPr="00E87FE0" w:rsidRDefault="00E87FE0" w:rsidP="00CD4F70">
      <w:pPr>
        <w:rPr>
          <w:rFonts w:ascii="Helvetica" w:hAnsi="Helvetica" w:cs="Helvetica"/>
          <w:sz w:val="22"/>
          <w:szCs w:val="22"/>
        </w:rPr>
      </w:pPr>
    </w:p>
    <w:p w14:paraId="455FF0FB" w14:textId="77777777" w:rsidR="00E87FE0" w:rsidRPr="00E87FE0" w:rsidRDefault="00E87FE0" w:rsidP="00CD4F70">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CAC9A70" w14:textId="77777777" w:rsidR="00E87FE0" w:rsidRPr="00E87FE0" w:rsidRDefault="00E87FE0" w:rsidP="00CD4F70">
      <w:pPr>
        <w:rPr>
          <w:rFonts w:ascii="Helvetica" w:hAnsi="Helvetica" w:cs="Helvetica"/>
          <w:sz w:val="22"/>
          <w:szCs w:val="22"/>
        </w:rPr>
      </w:pPr>
    </w:p>
    <w:p w14:paraId="54AD7894" w14:textId="77777777" w:rsidR="00E87FE0" w:rsidRPr="00E87FE0" w:rsidRDefault="00E87FE0" w:rsidP="00CD4F70">
      <w:pPr>
        <w:rPr>
          <w:rFonts w:ascii="Helvetica" w:hAnsi="Helvetica" w:cs="Helvetica"/>
          <w:b/>
          <w:sz w:val="22"/>
          <w:szCs w:val="22"/>
        </w:rPr>
      </w:pPr>
      <w:r w:rsidRPr="00E87FE0">
        <w:rPr>
          <w:rFonts w:ascii="Helvetica" w:hAnsi="Helvetica" w:cs="Helvetica"/>
          <w:b/>
          <w:sz w:val="22"/>
          <w:szCs w:val="22"/>
        </w:rPr>
        <w:t>Contract type:</w:t>
      </w:r>
    </w:p>
    <w:p w14:paraId="1DF7A0F5" w14:textId="77777777" w:rsidR="00E87FE0" w:rsidRPr="00E87FE0" w:rsidRDefault="00677B71" w:rsidP="00CD4F70">
      <w:pPr>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23550A41" wp14:editId="70D5F8D0">
                <wp:simplePos x="0" y="0"/>
                <wp:positionH relativeFrom="column">
                  <wp:posOffset>4159250</wp:posOffset>
                </wp:positionH>
                <wp:positionV relativeFrom="paragraph">
                  <wp:posOffset>23495</wp:posOffset>
                </wp:positionV>
                <wp:extent cx="280670" cy="294640"/>
                <wp:effectExtent l="0" t="0" r="24130" b="1016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A997B" id="Rectangle 10" o:spid="_x0000_s1026" style="position:absolute;margin-left:327.5pt;margin-top:1.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44D077C2" wp14:editId="0C8F26A5">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70659"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3FE68CA7" w14:textId="1FA2B9CC" w:rsidR="00E87FE0" w:rsidRPr="00E87FE0" w:rsidRDefault="00E87FE0" w:rsidP="00CD4F7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935D1F">
        <w:rPr>
          <w:rFonts w:ascii="Helvetica" w:hAnsi="Helvetica" w:cs="Helvetica"/>
          <w:b/>
          <w:bCs/>
          <w:sz w:val="22"/>
          <w:szCs w:val="22"/>
        </w:rPr>
        <w:t>(including fixed term)</w:t>
      </w:r>
    </w:p>
    <w:p w14:paraId="0AAEBE9C" w14:textId="77777777" w:rsidR="00E87FE0" w:rsidRPr="00E87FE0" w:rsidRDefault="00E87FE0" w:rsidP="00CD4F70">
      <w:pPr>
        <w:rPr>
          <w:rFonts w:ascii="Helvetica" w:hAnsi="Helvetica" w:cs="Helvetica"/>
          <w:sz w:val="22"/>
          <w:szCs w:val="22"/>
        </w:rPr>
      </w:pPr>
    </w:p>
    <w:p w14:paraId="6CD31546" w14:textId="77777777" w:rsidR="00E87FE0" w:rsidRPr="00E87FE0" w:rsidRDefault="00E87FE0" w:rsidP="00CD4F70">
      <w:pPr>
        <w:rPr>
          <w:rFonts w:ascii="Helvetica" w:hAnsi="Helvetica" w:cs="Helvetica"/>
          <w:sz w:val="22"/>
          <w:szCs w:val="22"/>
        </w:rPr>
      </w:pPr>
    </w:p>
    <w:p w14:paraId="78E41DE1" w14:textId="77777777" w:rsidR="00E87FE0" w:rsidRPr="00E87FE0" w:rsidRDefault="00E87FE0" w:rsidP="00CD4F70">
      <w:pPr>
        <w:rPr>
          <w:rFonts w:ascii="Helvetica" w:hAnsi="Helvetica" w:cs="Helvetica"/>
          <w:b/>
          <w:sz w:val="22"/>
          <w:szCs w:val="22"/>
        </w:rPr>
      </w:pPr>
      <w:r w:rsidRPr="00E87FE0">
        <w:rPr>
          <w:rFonts w:ascii="Helvetica" w:hAnsi="Helvetica" w:cs="Helvetica"/>
          <w:b/>
          <w:sz w:val="22"/>
          <w:szCs w:val="22"/>
        </w:rPr>
        <w:t>Hours of work:</w:t>
      </w:r>
    </w:p>
    <w:p w14:paraId="625B3FE4" w14:textId="77777777" w:rsidR="00E87FE0" w:rsidRPr="00E87FE0" w:rsidRDefault="00677B71" w:rsidP="00CD4F70">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6ACA4142" wp14:editId="22DE2B4F">
                <wp:simplePos x="0" y="0"/>
                <wp:positionH relativeFrom="column">
                  <wp:posOffset>3263900</wp:posOffset>
                </wp:positionH>
                <wp:positionV relativeFrom="paragraph">
                  <wp:posOffset>84455</wp:posOffset>
                </wp:positionV>
                <wp:extent cx="280670" cy="294640"/>
                <wp:effectExtent l="0" t="0" r="24130" b="1016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A13C5" id="Rectangle 8" o:spid="_x0000_s1026" style="position:absolute;margin-left:257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"/>
            </w:pict>
          </mc:Fallback>
        </mc:AlternateContent>
      </w:r>
      <w:r>
        <w:rPr>
          <w:noProof/>
        </w:rPr>
        <mc:AlternateContent>
          <mc:Choice Requires="wps">
            <w:drawing>
              <wp:anchor distT="0" distB="0" distL="114300" distR="114300" simplePos="0" relativeHeight="251661312" behindDoc="0" locked="0" layoutInCell="1" allowOverlap="1" wp14:anchorId="01C4765D" wp14:editId="68FD6C94">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6418D"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1AEF11B" w14:textId="2CB2CB65" w:rsidR="00E87FE0" w:rsidRPr="00E87FE0" w:rsidRDefault="00E87FE0" w:rsidP="00CD4F7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F0005E">
        <w:rPr>
          <w:rFonts w:ascii="Helvetica" w:hAnsi="Helvetica" w:cs="Helvetica"/>
          <w:b/>
          <w:sz w:val="22"/>
          <w:szCs w:val="22"/>
        </w:rPr>
        <w:t xml:space="preserve"> / Job-share</w:t>
      </w:r>
    </w:p>
    <w:p w14:paraId="0F648C80" w14:textId="77777777" w:rsidR="00E87FE0" w:rsidRPr="00E87FE0" w:rsidRDefault="00E87FE0" w:rsidP="00CD4F70">
      <w:pPr>
        <w:rPr>
          <w:rFonts w:ascii="Helvetica" w:hAnsi="Helvetica" w:cs="Helvetica"/>
          <w:sz w:val="22"/>
          <w:szCs w:val="22"/>
        </w:rPr>
      </w:pPr>
    </w:p>
    <w:p w14:paraId="1F6ECF5D" w14:textId="77777777" w:rsidR="00E87FE0" w:rsidRPr="00E87FE0" w:rsidRDefault="00E87FE0" w:rsidP="00CD4F70">
      <w:pPr>
        <w:rPr>
          <w:rFonts w:ascii="Helvetica" w:hAnsi="Helvetica" w:cs="Helvetica"/>
          <w:sz w:val="22"/>
          <w:szCs w:val="22"/>
        </w:rPr>
      </w:pPr>
    </w:p>
    <w:p w14:paraId="7915D37C" w14:textId="77777777" w:rsidR="00E87FE0" w:rsidRPr="00E87FE0" w:rsidRDefault="00E87FE0" w:rsidP="00CD4F7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555F3ECC" w14:textId="77777777" w:rsidR="00E87FE0" w:rsidRPr="00E87FE0" w:rsidRDefault="00E87FE0" w:rsidP="00CD4F70">
      <w:pPr>
        <w:rPr>
          <w:rFonts w:ascii="Helvetica" w:hAnsi="Helvetica" w:cs="Helvetica"/>
          <w:sz w:val="22"/>
          <w:szCs w:val="22"/>
        </w:rPr>
      </w:pPr>
    </w:p>
    <w:p w14:paraId="41F8F09A" w14:textId="77777777" w:rsidR="00E87FE0" w:rsidRPr="00E87FE0" w:rsidRDefault="00E87FE0" w:rsidP="00CD4F7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06330B48" w14:textId="77777777" w:rsidR="00E87FE0" w:rsidRPr="00E87FE0" w:rsidRDefault="00E87FE0" w:rsidP="00CD4F70">
      <w:pPr>
        <w:rPr>
          <w:rFonts w:ascii="Helvetica" w:hAnsi="Helvetica" w:cs="Helvetica"/>
          <w:sz w:val="22"/>
          <w:szCs w:val="22"/>
        </w:rPr>
      </w:pPr>
    </w:p>
    <w:p w14:paraId="6F4479A2" w14:textId="77777777" w:rsidR="00E87FE0" w:rsidRPr="00E87FE0" w:rsidRDefault="00E87FE0" w:rsidP="00CD4F70">
      <w:pPr>
        <w:rPr>
          <w:rFonts w:ascii="Helvetica" w:hAnsi="Helvetica" w:cs="Helvetica"/>
          <w:sz w:val="22"/>
          <w:szCs w:val="22"/>
        </w:rPr>
      </w:pPr>
    </w:p>
    <w:p w14:paraId="30FB29B3" w14:textId="77777777" w:rsidR="00E87FE0" w:rsidRPr="00E87FE0" w:rsidRDefault="00E87FE0" w:rsidP="00CD4F70">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2E7B7698" w14:textId="77777777" w:rsidR="00E87FE0" w:rsidRPr="00E87FE0" w:rsidRDefault="00E87FE0" w:rsidP="00E87FE0">
      <w:pPr>
        <w:jc w:val="center"/>
        <w:rPr>
          <w:b/>
        </w:rPr>
      </w:pPr>
    </w:p>
    <w:p w14:paraId="51817265" w14:textId="77777777" w:rsidR="00E87FE0" w:rsidRPr="00E87FE0" w:rsidRDefault="00E87FE0" w:rsidP="00E87FE0">
      <w:pPr>
        <w:jc w:val="center"/>
      </w:pPr>
    </w:p>
    <w:p w14:paraId="6E0E69FA" w14:textId="77777777" w:rsidR="00E87FE0" w:rsidRPr="00E87FE0" w:rsidRDefault="00E87FE0" w:rsidP="00E87FE0">
      <w:pPr>
        <w:jc w:val="center"/>
        <w:rPr>
          <w:b/>
        </w:rPr>
      </w:pPr>
    </w:p>
    <w:p w14:paraId="3A047B21"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B3D6EB4" w14:textId="77777777" w:rsidTr="00973347">
        <w:tc>
          <w:tcPr>
            <w:tcW w:w="10260" w:type="dxa"/>
            <w:gridSpan w:val="7"/>
          </w:tcPr>
          <w:p w14:paraId="58F47CA0" w14:textId="77777777" w:rsidR="00E87FE0" w:rsidRPr="00E87FE0" w:rsidRDefault="00E87FE0" w:rsidP="00E87FE0">
            <w:pPr>
              <w:rPr>
                <w:rFonts w:ascii="Helvetica" w:hAnsi="Helvetica" w:cs="Helvetica"/>
                <w:b/>
                <w:sz w:val="21"/>
                <w:szCs w:val="21"/>
              </w:rPr>
            </w:pPr>
          </w:p>
          <w:p w14:paraId="365DE59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4488131" w14:textId="77777777" w:rsidTr="00973347">
        <w:trPr>
          <w:trHeight w:val="757"/>
        </w:trPr>
        <w:tc>
          <w:tcPr>
            <w:tcW w:w="7684" w:type="dxa"/>
            <w:gridSpan w:val="3"/>
          </w:tcPr>
          <w:p w14:paraId="0ECCC69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0EC12A1" w14:textId="77777777" w:rsidR="00E87FE0" w:rsidRPr="00E87FE0" w:rsidRDefault="00E87FE0" w:rsidP="00E87FE0">
            <w:pPr>
              <w:rPr>
                <w:rFonts w:ascii="Helvetica" w:hAnsi="Helvetica" w:cs="Helvetica"/>
                <w:sz w:val="21"/>
                <w:szCs w:val="21"/>
              </w:rPr>
            </w:pPr>
          </w:p>
        </w:tc>
        <w:tc>
          <w:tcPr>
            <w:tcW w:w="644" w:type="dxa"/>
          </w:tcPr>
          <w:p w14:paraId="5B93A106" w14:textId="77777777" w:rsidR="00E87FE0" w:rsidRPr="00E87FE0" w:rsidRDefault="00E87FE0" w:rsidP="00E87FE0">
            <w:pPr>
              <w:rPr>
                <w:rFonts w:ascii="Helvetica" w:hAnsi="Helvetica" w:cs="Helvetica"/>
                <w:sz w:val="21"/>
                <w:szCs w:val="21"/>
              </w:rPr>
            </w:pPr>
          </w:p>
          <w:p w14:paraId="49954AA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F5DE2F3"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5D3B5CB5" wp14:editId="49606EA9">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E888C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B5CB5"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8E888C3" w14:textId="77777777" w:rsidR="00E87FE0" w:rsidRDefault="00E87FE0" w:rsidP="00E87FE0"/>
                        </w:txbxContent>
                      </v:textbox>
                    </v:rect>
                  </w:pict>
                </mc:Fallback>
              </mc:AlternateContent>
            </w:r>
          </w:p>
          <w:p w14:paraId="4FD86EE6" w14:textId="77777777" w:rsidR="00E87FE0" w:rsidRPr="00E87FE0" w:rsidRDefault="00E87FE0" w:rsidP="00E87FE0">
            <w:pPr>
              <w:rPr>
                <w:rFonts w:ascii="Helvetica" w:hAnsi="Helvetica" w:cs="Helvetica"/>
                <w:sz w:val="21"/>
                <w:szCs w:val="21"/>
              </w:rPr>
            </w:pPr>
          </w:p>
        </w:tc>
        <w:tc>
          <w:tcPr>
            <w:tcW w:w="644" w:type="dxa"/>
          </w:tcPr>
          <w:p w14:paraId="3D2359AD" w14:textId="77777777" w:rsidR="00E87FE0" w:rsidRPr="00E87FE0" w:rsidRDefault="00E87FE0" w:rsidP="00E87FE0">
            <w:pPr>
              <w:rPr>
                <w:rFonts w:ascii="Helvetica" w:hAnsi="Helvetica" w:cs="Helvetica"/>
                <w:sz w:val="21"/>
                <w:szCs w:val="21"/>
              </w:rPr>
            </w:pPr>
          </w:p>
          <w:p w14:paraId="10341FD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AB5197F"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13821A3F" wp14:editId="013595FE">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FED1F2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21A3F"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FED1F25" w14:textId="77777777" w:rsidR="00E87FE0" w:rsidRDefault="00E87FE0" w:rsidP="00E87FE0"/>
                        </w:txbxContent>
                      </v:textbox>
                    </v:rect>
                  </w:pict>
                </mc:Fallback>
              </mc:AlternateContent>
            </w:r>
          </w:p>
          <w:p w14:paraId="509FFA0C" w14:textId="77777777" w:rsidR="00E87FE0" w:rsidRPr="00E87FE0" w:rsidRDefault="00E87FE0" w:rsidP="00E87FE0">
            <w:pPr>
              <w:rPr>
                <w:rFonts w:ascii="Helvetica" w:hAnsi="Helvetica" w:cs="Helvetica"/>
                <w:sz w:val="21"/>
                <w:szCs w:val="21"/>
              </w:rPr>
            </w:pPr>
          </w:p>
        </w:tc>
      </w:tr>
      <w:tr w:rsidR="00E87FE0" w:rsidRPr="00E87FE0" w14:paraId="6B1FE99D" w14:textId="77777777" w:rsidTr="00973347">
        <w:trPr>
          <w:trHeight w:val="383"/>
        </w:trPr>
        <w:tc>
          <w:tcPr>
            <w:tcW w:w="7684" w:type="dxa"/>
            <w:gridSpan w:val="3"/>
            <w:tcBorders>
              <w:right w:val="single" w:sz="4" w:space="0" w:color="auto"/>
            </w:tcBorders>
          </w:tcPr>
          <w:p w14:paraId="0C90FEA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18736CC"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B4E04EE" w14:textId="77777777" w:rsidR="00E87FE0" w:rsidRPr="00E87FE0" w:rsidRDefault="00E87FE0" w:rsidP="00E87FE0">
            <w:pPr>
              <w:rPr>
                <w:rFonts w:ascii="Helvetica" w:hAnsi="Helvetica" w:cs="Helvetica"/>
                <w:noProof/>
                <w:sz w:val="21"/>
                <w:szCs w:val="21"/>
              </w:rPr>
            </w:pPr>
          </w:p>
        </w:tc>
      </w:tr>
      <w:tr w:rsidR="00E87FE0" w:rsidRPr="00E87FE0" w14:paraId="6341CB9D" w14:textId="77777777" w:rsidTr="00973347">
        <w:trPr>
          <w:trHeight w:val="700"/>
        </w:trPr>
        <w:tc>
          <w:tcPr>
            <w:tcW w:w="7684" w:type="dxa"/>
            <w:gridSpan w:val="3"/>
          </w:tcPr>
          <w:p w14:paraId="42520CFE" w14:textId="77777777" w:rsidR="00E87FE0" w:rsidRPr="00E87FE0" w:rsidRDefault="00E87FE0" w:rsidP="00E87FE0">
            <w:pPr>
              <w:rPr>
                <w:rFonts w:ascii="Helvetica" w:hAnsi="Helvetica" w:cs="Helvetica"/>
                <w:sz w:val="21"/>
                <w:szCs w:val="21"/>
              </w:rPr>
            </w:pPr>
            <w:bookmarkStart w:id="0" w:name="OLE_LINK5"/>
            <w:bookmarkStart w:id="1" w:name="OLE_LINK6"/>
          </w:p>
          <w:p w14:paraId="60C947E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4D8951B" w14:textId="77777777" w:rsidR="00E87FE0" w:rsidRPr="00E87FE0" w:rsidRDefault="00E87FE0" w:rsidP="00E87FE0">
            <w:pPr>
              <w:rPr>
                <w:rFonts w:ascii="Helvetica" w:hAnsi="Helvetica" w:cs="Helvetica"/>
                <w:sz w:val="21"/>
                <w:szCs w:val="21"/>
              </w:rPr>
            </w:pPr>
          </w:p>
          <w:p w14:paraId="23DCF00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6DF0C708"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7FC7E01A" wp14:editId="31ED3371">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0B986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7E01A"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C0B9865" w14:textId="77777777" w:rsidR="00E87FE0" w:rsidRDefault="00E87FE0" w:rsidP="00E87FE0"/>
                        </w:txbxContent>
                      </v:textbox>
                    </v:rect>
                  </w:pict>
                </mc:Fallback>
              </mc:AlternateContent>
            </w:r>
          </w:p>
          <w:p w14:paraId="4910683B"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57B6FAF" w14:textId="77777777" w:rsidR="00E87FE0" w:rsidRPr="00E87FE0" w:rsidRDefault="00E87FE0" w:rsidP="00E87FE0">
            <w:pPr>
              <w:rPr>
                <w:rFonts w:ascii="Helvetica" w:hAnsi="Helvetica" w:cs="Helvetica"/>
                <w:sz w:val="21"/>
                <w:szCs w:val="21"/>
              </w:rPr>
            </w:pPr>
          </w:p>
          <w:p w14:paraId="3B7854A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25480D5"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73DB4DF0" wp14:editId="3F49F2DD">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AAF4C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B4DF0"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2AAF4C5" w14:textId="77777777" w:rsidR="00E87FE0" w:rsidRDefault="00E87FE0" w:rsidP="00E87FE0"/>
                        </w:txbxContent>
                      </v:textbox>
                    </v:rect>
                  </w:pict>
                </mc:Fallback>
              </mc:AlternateContent>
            </w:r>
          </w:p>
          <w:p w14:paraId="4EDF3003" w14:textId="77777777" w:rsidR="00E87FE0" w:rsidRPr="00E87FE0" w:rsidRDefault="00E87FE0" w:rsidP="00E87FE0">
            <w:pPr>
              <w:rPr>
                <w:rFonts w:ascii="Helvetica" w:hAnsi="Helvetica" w:cs="Helvetica"/>
                <w:sz w:val="21"/>
                <w:szCs w:val="21"/>
              </w:rPr>
            </w:pPr>
          </w:p>
        </w:tc>
      </w:tr>
      <w:tr w:rsidR="00E87FE0" w:rsidRPr="00E87FE0" w14:paraId="559549F7" w14:textId="77777777" w:rsidTr="00973347">
        <w:trPr>
          <w:trHeight w:val="201"/>
        </w:trPr>
        <w:tc>
          <w:tcPr>
            <w:tcW w:w="7684" w:type="dxa"/>
            <w:gridSpan w:val="3"/>
          </w:tcPr>
          <w:p w14:paraId="6E2D2EC8" w14:textId="77777777" w:rsidR="00E87FE0" w:rsidRPr="00E87FE0" w:rsidRDefault="00E87FE0" w:rsidP="00E87FE0">
            <w:pPr>
              <w:rPr>
                <w:rFonts w:ascii="Helvetica" w:hAnsi="Helvetica" w:cs="Helvetica"/>
                <w:sz w:val="21"/>
                <w:szCs w:val="21"/>
              </w:rPr>
            </w:pPr>
          </w:p>
        </w:tc>
        <w:tc>
          <w:tcPr>
            <w:tcW w:w="644" w:type="dxa"/>
          </w:tcPr>
          <w:p w14:paraId="5668AC4F" w14:textId="77777777" w:rsidR="00E87FE0" w:rsidRPr="00E87FE0" w:rsidRDefault="00E87FE0" w:rsidP="00E87FE0">
            <w:pPr>
              <w:rPr>
                <w:rFonts w:ascii="Helvetica" w:hAnsi="Helvetica" w:cs="Helvetica"/>
                <w:sz w:val="21"/>
                <w:szCs w:val="21"/>
              </w:rPr>
            </w:pPr>
          </w:p>
        </w:tc>
        <w:tc>
          <w:tcPr>
            <w:tcW w:w="644" w:type="dxa"/>
          </w:tcPr>
          <w:p w14:paraId="08A74412" w14:textId="77777777" w:rsidR="00E87FE0" w:rsidRPr="00E87FE0" w:rsidRDefault="00E87FE0" w:rsidP="00E87FE0">
            <w:pPr>
              <w:rPr>
                <w:rFonts w:ascii="Helvetica" w:hAnsi="Helvetica" w:cs="Helvetica"/>
                <w:noProof/>
                <w:sz w:val="21"/>
                <w:szCs w:val="21"/>
              </w:rPr>
            </w:pPr>
          </w:p>
        </w:tc>
        <w:tc>
          <w:tcPr>
            <w:tcW w:w="644" w:type="dxa"/>
          </w:tcPr>
          <w:p w14:paraId="13EB1333" w14:textId="77777777" w:rsidR="00E87FE0" w:rsidRPr="00E87FE0" w:rsidRDefault="00E87FE0" w:rsidP="00E87FE0">
            <w:pPr>
              <w:rPr>
                <w:rFonts w:ascii="Helvetica" w:hAnsi="Helvetica" w:cs="Helvetica"/>
                <w:sz w:val="21"/>
                <w:szCs w:val="21"/>
              </w:rPr>
            </w:pPr>
          </w:p>
        </w:tc>
        <w:tc>
          <w:tcPr>
            <w:tcW w:w="644" w:type="dxa"/>
          </w:tcPr>
          <w:p w14:paraId="3C4C48E5" w14:textId="77777777" w:rsidR="00E87FE0" w:rsidRPr="00E87FE0" w:rsidRDefault="00E87FE0" w:rsidP="00E87FE0">
            <w:pPr>
              <w:rPr>
                <w:rFonts w:ascii="Helvetica" w:hAnsi="Helvetica" w:cs="Helvetica"/>
                <w:noProof/>
                <w:sz w:val="21"/>
                <w:szCs w:val="21"/>
              </w:rPr>
            </w:pPr>
          </w:p>
        </w:tc>
      </w:tr>
      <w:tr w:rsidR="00E87FE0" w:rsidRPr="00E87FE0" w14:paraId="420F9963" w14:textId="77777777" w:rsidTr="00973347">
        <w:trPr>
          <w:trHeight w:val="325"/>
        </w:trPr>
        <w:tc>
          <w:tcPr>
            <w:tcW w:w="10260" w:type="dxa"/>
            <w:gridSpan w:val="7"/>
            <w:tcBorders>
              <w:bottom w:val="single" w:sz="4" w:space="0" w:color="auto"/>
            </w:tcBorders>
          </w:tcPr>
          <w:p w14:paraId="5B435B3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0AE13E3"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B7C3238" w14:textId="77777777" w:rsidR="00E87FE0" w:rsidRPr="00E87FE0" w:rsidRDefault="00E87FE0" w:rsidP="00E87FE0">
            <w:pPr>
              <w:rPr>
                <w:rFonts w:ascii="Helvetica" w:hAnsi="Helvetica" w:cs="Helvetica"/>
                <w:color w:val="000000"/>
                <w:sz w:val="21"/>
                <w:szCs w:val="21"/>
              </w:rPr>
            </w:pPr>
          </w:p>
          <w:p w14:paraId="169F8495" w14:textId="77777777" w:rsidR="00E87FE0" w:rsidRPr="00E87FE0" w:rsidRDefault="00E87FE0" w:rsidP="00E87FE0">
            <w:pPr>
              <w:rPr>
                <w:rFonts w:ascii="Helvetica" w:hAnsi="Helvetica" w:cs="Helvetica"/>
                <w:color w:val="000000"/>
                <w:sz w:val="21"/>
                <w:szCs w:val="21"/>
              </w:rPr>
            </w:pPr>
          </w:p>
        </w:tc>
      </w:tr>
      <w:tr w:rsidR="00E87FE0" w:rsidRPr="00E87FE0" w14:paraId="177ACAD4" w14:textId="77777777" w:rsidTr="00973347">
        <w:tc>
          <w:tcPr>
            <w:tcW w:w="720" w:type="dxa"/>
          </w:tcPr>
          <w:p w14:paraId="313D9115" w14:textId="77777777" w:rsidR="00E87FE0" w:rsidRPr="00E87FE0" w:rsidRDefault="00E87FE0" w:rsidP="00E87FE0">
            <w:pPr>
              <w:rPr>
                <w:sz w:val="21"/>
                <w:szCs w:val="21"/>
              </w:rPr>
            </w:pPr>
          </w:p>
        </w:tc>
        <w:tc>
          <w:tcPr>
            <w:tcW w:w="9540" w:type="dxa"/>
            <w:gridSpan w:val="6"/>
          </w:tcPr>
          <w:p w14:paraId="21F38D27" w14:textId="77777777" w:rsidR="00E87FE0" w:rsidRPr="00E87FE0" w:rsidRDefault="00E87FE0" w:rsidP="00E87FE0">
            <w:pPr>
              <w:rPr>
                <w:sz w:val="21"/>
                <w:szCs w:val="21"/>
              </w:rPr>
            </w:pPr>
          </w:p>
        </w:tc>
      </w:tr>
      <w:bookmarkEnd w:id="0"/>
      <w:bookmarkEnd w:id="1"/>
      <w:tr w:rsidR="00E87FE0" w:rsidRPr="00E87FE0" w14:paraId="554AD383" w14:textId="77777777" w:rsidTr="00973347">
        <w:tc>
          <w:tcPr>
            <w:tcW w:w="720" w:type="dxa"/>
          </w:tcPr>
          <w:p w14:paraId="5CC3E4F1" w14:textId="77777777" w:rsidR="00E87FE0" w:rsidRPr="00E87FE0" w:rsidRDefault="00E87FE0" w:rsidP="00E87FE0">
            <w:pPr>
              <w:rPr>
                <w:b/>
                <w:sz w:val="21"/>
                <w:szCs w:val="21"/>
              </w:rPr>
            </w:pPr>
            <w:r w:rsidRPr="00E87FE0">
              <w:rPr>
                <w:b/>
                <w:sz w:val="21"/>
                <w:szCs w:val="21"/>
              </w:rPr>
              <w:t>1.</w:t>
            </w:r>
          </w:p>
        </w:tc>
        <w:tc>
          <w:tcPr>
            <w:tcW w:w="9540" w:type="dxa"/>
            <w:gridSpan w:val="6"/>
          </w:tcPr>
          <w:p w14:paraId="6232E367" w14:textId="77777777" w:rsidR="00E87FE0" w:rsidRPr="00E87FE0" w:rsidRDefault="00E87FE0" w:rsidP="00E87FE0">
            <w:pPr>
              <w:rPr>
                <w:b/>
                <w:sz w:val="21"/>
                <w:szCs w:val="21"/>
              </w:rPr>
            </w:pPr>
            <w:r w:rsidRPr="00E87FE0">
              <w:rPr>
                <w:b/>
                <w:sz w:val="21"/>
                <w:szCs w:val="21"/>
              </w:rPr>
              <w:t>Your details</w:t>
            </w:r>
          </w:p>
        </w:tc>
      </w:tr>
      <w:tr w:rsidR="00E87FE0" w:rsidRPr="00E87FE0" w14:paraId="34BAC047" w14:textId="77777777" w:rsidTr="00973347">
        <w:tc>
          <w:tcPr>
            <w:tcW w:w="720" w:type="dxa"/>
          </w:tcPr>
          <w:p w14:paraId="32A1346A" w14:textId="77777777" w:rsidR="00E87FE0" w:rsidRPr="00E87FE0" w:rsidRDefault="00E87FE0" w:rsidP="00E87FE0">
            <w:pPr>
              <w:rPr>
                <w:sz w:val="21"/>
                <w:szCs w:val="21"/>
              </w:rPr>
            </w:pPr>
          </w:p>
          <w:p w14:paraId="6D64889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4D91100" w14:textId="77777777" w:rsidR="00E87FE0" w:rsidRPr="00E87FE0" w:rsidRDefault="00E87FE0" w:rsidP="00E87FE0">
            <w:pPr>
              <w:rPr>
                <w:sz w:val="21"/>
                <w:szCs w:val="21"/>
              </w:rPr>
            </w:pPr>
          </w:p>
          <w:p w14:paraId="566E087D"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64874EE" w14:textId="77777777" w:rsidR="00E87FE0" w:rsidRPr="00E87FE0" w:rsidRDefault="00E87FE0" w:rsidP="00E87FE0">
            <w:pPr>
              <w:rPr>
                <w:sz w:val="21"/>
                <w:szCs w:val="21"/>
              </w:rPr>
            </w:pPr>
          </w:p>
        </w:tc>
      </w:tr>
      <w:tr w:rsidR="00E87FE0" w:rsidRPr="00E87FE0" w14:paraId="779EC695" w14:textId="77777777" w:rsidTr="00973347">
        <w:tc>
          <w:tcPr>
            <w:tcW w:w="720" w:type="dxa"/>
          </w:tcPr>
          <w:p w14:paraId="7B6F3A42" w14:textId="77777777" w:rsidR="00E87FE0" w:rsidRPr="00E87FE0" w:rsidRDefault="00E87FE0" w:rsidP="00E87FE0">
            <w:pPr>
              <w:rPr>
                <w:sz w:val="21"/>
                <w:szCs w:val="21"/>
              </w:rPr>
            </w:pPr>
          </w:p>
        </w:tc>
        <w:tc>
          <w:tcPr>
            <w:tcW w:w="4140" w:type="dxa"/>
          </w:tcPr>
          <w:p w14:paraId="751AE757" w14:textId="77777777" w:rsidR="00E87FE0" w:rsidRPr="00E87FE0" w:rsidRDefault="00E87FE0" w:rsidP="00E87FE0">
            <w:pPr>
              <w:rPr>
                <w:sz w:val="21"/>
                <w:szCs w:val="21"/>
              </w:rPr>
            </w:pPr>
          </w:p>
        </w:tc>
        <w:tc>
          <w:tcPr>
            <w:tcW w:w="5400" w:type="dxa"/>
            <w:gridSpan w:val="5"/>
            <w:tcBorders>
              <w:bottom w:val="single" w:sz="4" w:space="0" w:color="auto"/>
            </w:tcBorders>
          </w:tcPr>
          <w:p w14:paraId="2429EE11" w14:textId="77777777" w:rsidR="00E87FE0" w:rsidRPr="00E87FE0" w:rsidRDefault="00E87FE0" w:rsidP="00E87FE0">
            <w:pPr>
              <w:rPr>
                <w:sz w:val="21"/>
                <w:szCs w:val="21"/>
              </w:rPr>
            </w:pPr>
          </w:p>
        </w:tc>
      </w:tr>
      <w:tr w:rsidR="00E87FE0" w:rsidRPr="00E87FE0" w14:paraId="69FF1876" w14:textId="77777777" w:rsidTr="00973347">
        <w:tc>
          <w:tcPr>
            <w:tcW w:w="720" w:type="dxa"/>
          </w:tcPr>
          <w:p w14:paraId="21353C1D" w14:textId="77777777" w:rsidR="00E87FE0" w:rsidRPr="00E87FE0" w:rsidRDefault="00E87FE0" w:rsidP="00E87FE0">
            <w:pPr>
              <w:rPr>
                <w:sz w:val="21"/>
                <w:szCs w:val="21"/>
              </w:rPr>
            </w:pPr>
          </w:p>
          <w:p w14:paraId="124FF34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0350DB0" w14:textId="77777777" w:rsidR="00E87FE0" w:rsidRPr="00E87FE0" w:rsidRDefault="00E87FE0" w:rsidP="00E87FE0">
            <w:pPr>
              <w:rPr>
                <w:sz w:val="21"/>
                <w:szCs w:val="21"/>
              </w:rPr>
            </w:pPr>
          </w:p>
          <w:p w14:paraId="2E5AEE6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179D577" w14:textId="77777777" w:rsidR="00E87FE0" w:rsidRPr="00E87FE0" w:rsidRDefault="00E87FE0" w:rsidP="00E87FE0">
            <w:pPr>
              <w:rPr>
                <w:sz w:val="21"/>
                <w:szCs w:val="21"/>
              </w:rPr>
            </w:pPr>
          </w:p>
        </w:tc>
      </w:tr>
      <w:tr w:rsidR="00E87FE0" w:rsidRPr="00E87FE0" w14:paraId="6DF7F4BD" w14:textId="77777777" w:rsidTr="00973347">
        <w:tc>
          <w:tcPr>
            <w:tcW w:w="720" w:type="dxa"/>
          </w:tcPr>
          <w:p w14:paraId="7A5A45CC" w14:textId="77777777" w:rsidR="00E87FE0" w:rsidRPr="00E87FE0" w:rsidRDefault="00E87FE0" w:rsidP="00E87FE0">
            <w:pPr>
              <w:rPr>
                <w:sz w:val="21"/>
                <w:szCs w:val="21"/>
              </w:rPr>
            </w:pPr>
          </w:p>
        </w:tc>
        <w:tc>
          <w:tcPr>
            <w:tcW w:w="4140" w:type="dxa"/>
          </w:tcPr>
          <w:p w14:paraId="7434A8A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3361CB4" w14:textId="77777777" w:rsidR="00E87FE0" w:rsidRPr="00E87FE0" w:rsidRDefault="00E87FE0" w:rsidP="00E87FE0">
            <w:pPr>
              <w:rPr>
                <w:sz w:val="21"/>
                <w:szCs w:val="21"/>
              </w:rPr>
            </w:pPr>
          </w:p>
        </w:tc>
      </w:tr>
      <w:tr w:rsidR="00E87FE0" w:rsidRPr="00E87FE0" w14:paraId="7BC546D2" w14:textId="77777777" w:rsidTr="00973347">
        <w:tc>
          <w:tcPr>
            <w:tcW w:w="720" w:type="dxa"/>
          </w:tcPr>
          <w:p w14:paraId="5C74DE36" w14:textId="77777777" w:rsidR="00E87FE0" w:rsidRPr="00E87FE0" w:rsidRDefault="00E87FE0" w:rsidP="00E87FE0">
            <w:pPr>
              <w:rPr>
                <w:sz w:val="21"/>
                <w:szCs w:val="21"/>
              </w:rPr>
            </w:pPr>
          </w:p>
          <w:p w14:paraId="0A7D98A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F56331C" w14:textId="77777777" w:rsidR="00E87FE0" w:rsidRPr="00E87FE0" w:rsidRDefault="00E87FE0" w:rsidP="00E87FE0">
            <w:pPr>
              <w:rPr>
                <w:sz w:val="21"/>
                <w:szCs w:val="21"/>
              </w:rPr>
            </w:pPr>
          </w:p>
          <w:p w14:paraId="78F376FC"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F289C22" w14:textId="77777777" w:rsidR="00E87FE0" w:rsidRPr="00E87FE0" w:rsidRDefault="00E87FE0" w:rsidP="00E87FE0">
            <w:pPr>
              <w:rPr>
                <w:sz w:val="21"/>
                <w:szCs w:val="21"/>
              </w:rPr>
            </w:pPr>
          </w:p>
          <w:p w14:paraId="43FA7E1F" w14:textId="77777777" w:rsidR="00E87FE0" w:rsidRPr="00E87FE0" w:rsidRDefault="00E87FE0" w:rsidP="00E87FE0">
            <w:pPr>
              <w:rPr>
                <w:sz w:val="21"/>
                <w:szCs w:val="21"/>
              </w:rPr>
            </w:pPr>
          </w:p>
        </w:tc>
      </w:tr>
      <w:tr w:rsidR="00E87FE0" w:rsidRPr="00E87FE0" w14:paraId="3228F24E" w14:textId="77777777" w:rsidTr="00973347">
        <w:tc>
          <w:tcPr>
            <w:tcW w:w="720" w:type="dxa"/>
          </w:tcPr>
          <w:p w14:paraId="5A3AE524" w14:textId="77777777" w:rsidR="00E87FE0" w:rsidRPr="00E87FE0" w:rsidRDefault="00E87FE0" w:rsidP="00E87FE0">
            <w:pPr>
              <w:rPr>
                <w:sz w:val="21"/>
                <w:szCs w:val="21"/>
              </w:rPr>
            </w:pPr>
          </w:p>
        </w:tc>
        <w:tc>
          <w:tcPr>
            <w:tcW w:w="4140" w:type="dxa"/>
          </w:tcPr>
          <w:p w14:paraId="207583D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74FF9A4" w14:textId="77777777" w:rsidR="00E87FE0" w:rsidRPr="00E87FE0" w:rsidRDefault="00E87FE0" w:rsidP="00E87FE0">
            <w:pPr>
              <w:rPr>
                <w:sz w:val="21"/>
                <w:szCs w:val="21"/>
              </w:rPr>
            </w:pPr>
          </w:p>
        </w:tc>
      </w:tr>
      <w:tr w:rsidR="00E87FE0" w:rsidRPr="00E87FE0" w14:paraId="1C8E3571" w14:textId="77777777" w:rsidTr="00973347">
        <w:tc>
          <w:tcPr>
            <w:tcW w:w="720" w:type="dxa"/>
          </w:tcPr>
          <w:p w14:paraId="67E45920" w14:textId="77777777" w:rsidR="00E87FE0" w:rsidRPr="00E87FE0" w:rsidRDefault="00E87FE0" w:rsidP="00E87FE0">
            <w:pPr>
              <w:rPr>
                <w:sz w:val="21"/>
                <w:szCs w:val="21"/>
              </w:rPr>
            </w:pPr>
          </w:p>
          <w:p w14:paraId="3E3C02B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F40AAAE" w14:textId="77777777" w:rsidR="00E87FE0" w:rsidRPr="00E87FE0" w:rsidRDefault="00E87FE0" w:rsidP="00E87FE0">
            <w:pPr>
              <w:rPr>
                <w:sz w:val="21"/>
                <w:szCs w:val="21"/>
              </w:rPr>
            </w:pPr>
          </w:p>
          <w:p w14:paraId="0EE08F4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7E58E3A" w14:textId="77777777" w:rsidR="00E87FE0" w:rsidRPr="00E87FE0" w:rsidRDefault="00E87FE0" w:rsidP="00E87FE0">
            <w:pPr>
              <w:rPr>
                <w:sz w:val="21"/>
                <w:szCs w:val="21"/>
              </w:rPr>
            </w:pPr>
          </w:p>
        </w:tc>
      </w:tr>
      <w:tr w:rsidR="00E87FE0" w:rsidRPr="00E87FE0" w14:paraId="21616F07" w14:textId="77777777" w:rsidTr="00973347">
        <w:tc>
          <w:tcPr>
            <w:tcW w:w="720" w:type="dxa"/>
          </w:tcPr>
          <w:p w14:paraId="16A4F8E2" w14:textId="77777777" w:rsidR="00E87FE0" w:rsidRPr="00E87FE0" w:rsidRDefault="00E87FE0" w:rsidP="00E87FE0">
            <w:pPr>
              <w:rPr>
                <w:sz w:val="16"/>
                <w:szCs w:val="16"/>
              </w:rPr>
            </w:pPr>
          </w:p>
        </w:tc>
        <w:tc>
          <w:tcPr>
            <w:tcW w:w="4140" w:type="dxa"/>
          </w:tcPr>
          <w:p w14:paraId="51ECBEDB" w14:textId="77777777" w:rsidR="00E87FE0" w:rsidRPr="00E87FE0" w:rsidRDefault="00E87FE0" w:rsidP="00E87FE0">
            <w:pPr>
              <w:rPr>
                <w:sz w:val="16"/>
                <w:szCs w:val="16"/>
              </w:rPr>
            </w:pPr>
          </w:p>
        </w:tc>
        <w:tc>
          <w:tcPr>
            <w:tcW w:w="5400" w:type="dxa"/>
            <w:gridSpan w:val="5"/>
            <w:tcBorders>
              <w:top w:val="single" w:sz="4" w:space="0" w:color="auto"/>
            </w:tcBorders>
          </w:tcPr>
          <w:p w14:paraId="0262BFB7" w14:textId="77777777" w:rsidR="00E87FE0" w:rsidRPr="00E87FE0" w:rsidRDefault="00E87FE0" w:rsidP="00E87FE0">
            <w:pPr>
              <w:rPr>
                <w:sz w:val="16"/>
                <w:szCs w:val="16"/>
              </w:rPr>
            </w:pPr>
          </w:p>
        </w:tc>
      </w:tr>
      <w:tr w:rsidR="00E87FE0" w:rsidRPr="00E87FE0" w14:paraId="2D7A54BF" w14:textId="77777777" w:rsidTr="00973347">
        <w:tc>
          <w:tcPr>
            <w:tcW w:w="720" w:type="dxa"/>
          </w:tcPr>
          <w:p w14:paraId="31ED2514" w14:textId="77777777" w:rsidR="00E87FE0" w:rsidRPr="00E87FE0" w:rsidRDefault="00E87FE0" w:rsidP="00E87FE0">
            <w:pPr>
              <w:rPr>
                <w:b/>
                <w:sz w:val="21"/>
                <w:szCs w:val="21"/>
              </w:rPr>
            </w:pPr>
            <w:r w:rsidRPr="00E87FE0">
              <w:rPr>
                <w:b/>
                <w:sz w:val="21"/>
                <w:szCs w:val="21"/>
              </w:rPr>
              <w:t>2.</w:t>
            </w:r>
          </w:p>
        </w:tc>
        <w:tc>
          <w:tcPr>
            <w:tcW w:w="9540" w:type="dxa"/>
            <w:gridSpan w:val="6"/>
          </w:tcPr>
          <w:p w14:paraId="71B45052" w14:textId="77777777" w:rsidR="00E87FE0" w:rsidRPr="00E87FE0" w:rsidRDefault="00E87FE0" w:rsidP="00E87FE0">
            <w:pPr>
              <w:rPr>
                <w:b/>
                <w:sz w:val="21"/>
                <w:szCs w:val="21"/>
              </w:rPr>
            </w:pPr>
            <w:r w:rsidRPr="00E87FE0">
              <w:rPr>
                <w:b/>
                <w:sz w:val="21"/>
                <w:szCs w:val="21"/>
              </w:rPr>
              <w:t>Contact details</w:t>
            </w:r>
          </w:p>
        </w:tc>
      </w:tr>
      <w:tr w:rsidR="00E87FE0" w:rsidRPr="00E87FE0" w14:paraId="4F99A9E3" w14:textId="77777777" w:rsidTr="00973347">
        <w:tc>
          <w:tcPr>
            <w:tcW w:w="720" w:type="dxa"/>
          </w:tcPr>
          <w:p w14:paraId="49120013" w14:textId="77777777" w:rsidR="00E87FE0" w:rsidRPr="00E87FE0" w:rsidRDefault="00E87FE0" w:rsidP="00E87FE0">
            <w:pPr>
              <w:rPr>
                <w:sz w:val="21"/>
                <w:szCs w:val="21"/>
              </w:rPr>
            </w:pPr>
          </w:p>
          <w:p w14:paraId="5299A6D4"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BA1E941" w14:textId="77777777" w:rsidR="00E87FE0" w:rsidRPr="00E87FE0" w:rsidRDefault="00E87FE0" w:rsidP="00E87FE0">
            <w:pPr>
              <w:rPr>
                <w:sz w:val="21"/>
                <w:szCs w:val="21"/>
              </w:rPr>
            </w:pPr>
          </w:p>
          <w:p w14:paraId="3D7E6570"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5065939" w14:textId="77777777" w:rsidR="00E87FE0" w:rsidRPr="00E87FE0" w:rsidRDefault="00E87FE0" w:rsidP="00E87FE0">
            <w:pPr>
              <w:rPr>
                <w:sz w:val="21"/>
                <w:szCs w:val="21"/>
              </w:rPr>
            </w:pPr>
          </w:p>
        </w:tc>
      </w:tr>
      <w:tr w:rsidR="00E87FE0" w:rsidRPr="00E87FE0" w14:paraId="24AC49F4" w14:textId="77777777" w:rsidTr="00973347">
        <w:tc>
          <w:tcPr>
            <w:tcW w:w="720" w:type="dxa"/>
          </w:tcPr>
          <w:p w14:paraId="55173C8F" w14:textId="77777777" w:rsidR="00E87FE0" w:rsidRPr="00E87FE0" w:rsidRDefault="00E87FE0" w:rsidP="00E87FE0">
            <w:pPr>
              <w:rPr>
                <w:sz w:val="21"/>
                <w:szCs w:val="21"/>
              </w:rPr>
            </w:pPr>
          </w:p>
        </w:tc>
        <w:tc>
          <w:tcPr>
            <w:tcW w:w="4140" w:type="dxa"/>
          </w:tcPr>
          <w:p w14:paraId="777B24A5" w14:textId="77777777" w:rsidR="00E87FE0" w:rsidRPr="00E87FE0" w:rsidRDefault="00E87FE0" w:rsidP="00E87FE0">
            <w:pPr>
              <w:rPr>
                <w:sz w:val="21"/>
                <w:szCs w:val="21"/>
              </w:rPr>
            </w:pPr>
          </w:p>
        </w:tc>
        <w:tc>
          <w:tcPr>
            <w:tcW w:w="5400" w:type="dxa"/>
            <w:gridSpan w:val="5"/>
            <w:tcBorders>
              <w:bottom w:val="single" w:sz="4" w:space="0" w:color="auto"/>
            </w:tcBorders>
          </w:tcPr>
          <w:p w14:paraId="4A39C0F5" w14:textId="77777777" w:rsidR="00E87FE0" w:rsidRPr="00E87FE0" w:rsidRDefault="00E87FE0" w:rsidP="00E87FE0">
            <w:pPr>
              <w:rPr>
                <w:sz w:val="21"/>
                <w:szCs w:val="21"/>
              </w:rPr>
            </w:pPr>
          </w:p>
        </w:tc>
      </w:tr>
      <w:tr w:rsidR="00E87FE0" w:rsidRPr="00E87FE0" w14:paraId="4ABBDC8F" w14:textId="77777777" w:rsidTr="00973347">
        <w:tc>
          <w:tcPr>
            <w:tcW w:w="720" w:type="dxa"/>
          </w:tcPr>
          <w:p w14:paraId="009DCC0B" w14:textId="77777777" w:rsidR="00E87FE0" w:rsidRPr="00E87FE0" w:rsidRDefault="00E87FE0" w:rsidP="00E87FE0">
            <w:pPr>
              <w:rPr>
                <w:sz w:val="21"/>
                <w:szCs w:val="21"/>
              </w:rPr>
            </w:pPr>
          </w:p>
        </w:tc>
        <w:tc>
          <w:tcPr>
            <w:tcW w:w="4140" w:type="dxa"/>
          </w:tcPr>
          <w:p w14:paraId="40A9708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F4EBD2A" w14:textId="77777777" w:rsidR="00E87FE0" w:rsidRPr="00E87FE0" w:rsidRDefault="00E87FE0" w:rsidP="00E87FE0">
            <w:pPr>
              <w:rPr>
                <w:sz w:val="21"/>
                <w:szCs w:val="21"/>
              </w:rPr>
            </w:pPr>
          </w:p>
        </w:tc>
      </w:tr>
      <w:tr w:rsidR="00E87FE0" w:rsidRPr="00E87FE0" w14:paraId="5940567F" w14:textId="77777777" w:rsidTr="00973347">
        <w:tc>
          <w:tcPr>
            <w:tcW w:w="720" w:type="dxa"/>
          </w:tcPr>
          <w:p w14:paraId="24092DCC" w14:textId="77777777" w:rsidR="00E87FE0" w:rsidRPr="00E87FE0" w:rsidRDefault="00E87FE0" w:rsidP="00E87FE0">
            <w:pPr>
              <w:rPr>
                <w:sz w:val="21"/>
                <w:szCs w:val="21"/>
              </w:rPr>
            </w:pPr>
          </w:p>
          <w:p w14:paraId="0F2EA86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BFF413A" w14:textId="77777777" w:rsidR="00E87FE0" w:rsidRPr="00E87FE0" w:rsidRDefault="00E87FE0" w:rsidP="00E87FE0">
            <w:pPr>
              <w:rPr>
                <w:sz w:val="21"/>
                <w:szCs w:val="21"/>
              </w:rPr>
            </w:pPr>
          </w:p>
          <w:p w14:paraId="5A75FE5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BAA8F17" w14:textId="77777777" w:rsidR="00E87FE0" w:rsidRPr="00E87FE0" w:rsidRDefault="00E87FE0" w:rsidP="00E87FE0">
            <w:pPr>
              <w:rPr>
                <w:sz w:val="21"/>
                <w:szCs w:val="21"/>
              </w:rPr>
            </w:pPr>
          </w:p>
        </w:tc>
      </w:tr>
      <w:tr w:rsidR="00E87FE0" w:rsidRPr="00E87FE0" w14:paraId="1A7348C2" w14:textId="77777777" w:rsidTr="00973347">
        <w:tc>
          <w:tcPr>
            <w:tcW w:w="720" w:type="dxa"/>
          </w:tcPr>
          <w:p w14:paraId="14432AC5" w14:textId="77777777" w:rsidR="00E87FE0" w:rsidRPr="00E87FE0" w:rsidRDefault="00E87FE0" w:rsidP="00E87FE0">
            <w:pPr>
              <w:rPr>
                <w:sz w:val="21"/>
                <w:szCs w:val="21"/>
              </w:rPr>
            </w:pPr>
          </w:p>
        </w:tc>
        <w:tc>
          <w:tcPr>
            <w:tcW w:w="4140" w:type="dxa"/>
          </w:tcPr>
          <w:p w14:paraId="6FCC78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45CA6C" w14:textId="77777777" w:rsidR="00E87FE0" w:rsidRPr="00E87FE0" w:rsidRDefault="00E87FE0" w:rsidP="00E87FE0">
            <w:pPr>
              <w:rPr>
                <w:sz w:val="21"/>
                <w:szCs w:val="21"/>
              </w:rPr>
            </w:pPr>
          </w:p>
        </w:tc>
      </w:tr>
      <w:tr w:rsidR="00E87FE0" w:rsidRPr="00E87FE0" w14:paraId="19D7265D" w14:textId="77777777" w:rsidTr="00973347">
        <w:tc>
          <w:tcPr>
            <w:tcW w:w="720" w:type="dxa"/>
          </w:tcPr>
          <w:p w14:paraId="53BB04CE" w14:textId="77777777" w:rsidR="00E87FE0" w:rsidRPr="00E87FE0" w:rsidRDefault="00E87FE0" w:rsidP="00E87FE0">
            <w:pPr>
              <w:rPr>
                <w:sz w:val="21"/>
                <w:szCs w:val="21"/>
              </w:rPr>
            </w:pPr>
          </w:p>
          <w:p w14:paraId="48B433D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436AE1B" w14:textId="77777777" w:rsidR="00E87FE0" w:rsidRPr="00E87FE0" w:rsidRDefault="00E87FE0" w:rsidP="00E87FE0">
            <w:pPr>
              <w:rPr>
                <w:sz w:val="21"/>
                <w:szCs w:val="21"/>
              </w:rPr>
            </w:pPr>
          </w:p>
          <w:p w14:paraId="00C20F37"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FCE5672" w14:textId="77777777" w:rsidR="00E87FE0" w:rsidRPr="00E87FE0" w:rsidRDefault="00E87FE0" w:rsidP="00E87FE0">
            <w:pPr>
              <w:rPr>
                <w:sz w:val="21"/>
                <w:szCs w:val="21"/>
              </w:rPr>
            </w:pPr>
          </w:p>
        </w:tc>
      </w:tr>
      <w:tr w:rsidR="00E87FE0" w:rsidRPr="00E87FE0" w14:paraId="054E68C0" w14:textId="77777777" w:rsidTr="00973347">
        <w:tc>
          <w:tcPr>
            <w:tcW w:w="720" w:type="dxa"/>
          </w:tcPr>
          <w:p w14:paraId="6DE77FAF" w14:textId="77777777" w:rsidR="00E87FE0" w:rsidRPr="00E87FE0" w:rsidRDefault="00E87FE0" w:rsidP="00E87FE0">
            <w:pPr>
              <w:rPr>
                <w:sz w:val="21"/>
                <w:szCs w:val="21"/>
              </w:rPr>
            </w:pPr>
          </w:p>
        </w:tc>
        <w:tc>
          <w:tcPr>
            <w:tcW w:w="4140" w:type="dxa"/>
          </w:tcPr>
          <w:p w14:paraId="651A401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B1A918C" w14:textId="77777777" w:rsidR="00E87FE0" w:rsidRPr="00E87FE0" w:rsidRDefault="00E87FE0" w:rsidP="00E87FE0">
            <w:pPr>
              <w:rPr>
                <w:sz w:val="21"/>
                <w:szCs w:val="21"/>
              </w:rPr>
            </w:pPr>
          </w:p>
        </w:tc>
      </w:tr>
      <w:tr w:rsidR="00E87FE0" w:rsidRPr="00E87FE0" w14:paraId="65E02F4A" w14:textId="77777777" w:rsidTr="00973347">
        <w:tc>
          <w:tcPr>
            <w:tcW w:w="720" w:type="dxa"/>
          </w:tcPr>
          <w:p w14:paraId="2C154CC4" w14:textId="77777777" w:rsidR="00E87FE0" w:rsidRPr="00E87FE0" w:rsidRDefault="00E87FE0" w:rsidP="00E87FE0">
            <w:pPr>
              <w:rPr>
                <w:sz w:val="21"/>
                <w:szCs w:val="21"/>
              </w:rPr>
            </w:pPr>
          </w:p>
          <w:p w14:paraId="482ECBD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64E4893" w14:textId="77777777" w:rsidR="00E87FE0" w:rsidRPr="00E87FE0" w:rsidRDefault="00E87FE0" w:rsidP="00E87FE0">
            <w:pPr>
              <w:rPr>
                <w:sz w:val="21"/>
                <w:szCs w:val="21"/>
              </w:rPr>
            </w:pPr>
          </w:p>
          <w:p w14:paraId="444310F6"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BEE73E0" w14:textId="77777777" w:rsidR="00E87FE0" w:rsidRPr="00E87FE0" w:rsidRDefault="00E87FE0" w:rsidP="00E87FE0">
            <w:pPr>
              <w:rPr>
                <w:sz w:val="21"/>
                <w:szCs w:val="21"/>
              </w:rPr>
            </w:pPr>
          </w:p>
        </w:tc>
      </w:tr>
      <w:tr w:rsidR="00E87FE0" w:rsidRPr="00E87FE0" w14:paraId="08709F37" w14:textId="77777777" w:rsidTr="00973347">
        <w:tc>
          <w:tcPr>
            <w:tcW w:w="720" w:type="dxa"/>
          </w:tcPr>
          <w:p w14:paraId="64831EB2" w14:textId="77777777" w:rsidR="00E87FE0" w:rsidRPr="00E87FE0" w:rsidRDefault="00E87FE0" w:rsidP="00E87FE0">
            <w:pPr>
              <w:rPr>
                <w:sz w:val="21"/>
                <w:szCs w:val="21"/>
              </w:rPr>
            </w:pPr>
          </w:p>
        </w:tc>
        <w:tc>
          <w:tcPr>
            <w:tcW w:w="4140" w:type="dxa"/>
          </w:tcPr>
          <w:p w14:paraId="153D735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17DF6C4" w14:textId="77777777" w:rsidR="00E87FE0" w:rsidRPr="00E87FE0" w:rsidRDefault="00E87FE0" w:rsidP="00E87FE0">
            <w:pPr>
              <w:rPr>
                <w:sz w:val="21"/>
                <w:szCs w:val="21"/>
              </w:rPr>
            </w:pPr>
          </w:p>
        </w:tc>
      </w:tr>
      <w:tr w:rsidR="00E87FE0" w:rsidRPr="00E87FE0" w14:paraId="0C5DF30D" w14:textId="77777777" w:rsidTr="00973347">
        <w:tc>
          <w:tcPr>
            <w:tcW w:w="720" w:type="dxa"/>
          </w:tcPr>
          <w:p w14:paraId="6398A492" w14:textId="77777777" w:rsidR="00E87FE0" w:rsidRPr="00E87FE0" w:rsidRDefault="00E87FE0" w:rsidP="00E87FE0">
            <w:pPr>
              <w:rPr>
                <w:sz w:val="21"/>
                <w:szCs w:val="21"/>
              </w:rPr>
            </w:pPr>
          </w:p>
          <w:p w14:paraId="71EE599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FEFECEA" w14:textId="77777777" w:rsidR="00E87FE0" w:rsidRPr="00E87FE0" w:rsidRDefault="00E87FE0" w:rsidP="00E87FE0">
            <w:pPr>
              <w:rPr>
                <w:sz w:val="21"/>
                <w:szCs w:val="21"/>
              </w:rPr>
            </w:pPr>
          </w:p>
          <w:p w14:paraId="1260BEF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48B3ADD" w14:textId="77777777" w:rsidR="00E87FE0" w:rsidRPr="00E87FE0" w:rsidRDefault="00E87FE0" w:rsidP="00E87FE0">
            <w:pPr>
              <w:rPr>
                <w:sz w:val="21"/>
                <w:szCs w:val="21"/>
              </w:rPr>
            </w:pPr>
          </w:p>
        </w:tc>
      </w:tr>
      <w:tr w:rsidR="00E87FE0" w:rsidRPr="00E87FE0" w14:paraId="69AA552C" w14:textId="77777777" w:rsidTr="00973347">
        <w:tc>
          <w:tcPr>
            <w:tcW w:w="720" w:type="dxa"/>
          </w:tcPr>
          <w:p w14:paraId="0B41E722" w14:textId="77777777" w:rsidR="00E87FE0" w:rsidRPr="00E87FE0" w:rsidRDefault="00E87FE0" w:rsidP="00E87FE0">
            <w:pPr>
              <w:rPr>
                <w:sz w:val="21"/>
                <w:szCs w:val="21"/>
              </w:rPr>
            </w:pPr>
          </w:p>
        </w:tc>
        <w:tc>
          <w:tcPr>
            <w:tcW w:w="4140" w:type="dxa"/>
          </w:tcPr>
          <w:p w14:paraId="7A4CB9A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C7BEFC5" w14:textId="77777777" w:rsidR="00E87FE0" w:rsidRPr="00E87FE0" w:rsidRDefault="00E87FE0" w:rsidP="00E87FE0">
            <w:pPr>
              <w:rPr>
                <w:sz w:val="21"/>
                <w:szCs w:val="21"/>
              </w:rPr>
            </w:pPr>
          </w:p>
        </w:tc>
      </w:tr>
      <w:tr w:rsidR="00E87FE0" w:rsidRPr="00E87FE0" w14:paraId="22B768DE" w14:textId="77777777" w:rsidTr="00973347">
        <w:tc>
          <w:tcPr>
            <w:tcW w:w="720" w:type="dxa"/>
          </w:tcPr>
          <w:p w14:paraId="46925585" w14:textId="77777777" w:rsidR="00E87FE0" w:rsidRPr="00E87FE0" w:rsidRDefault="00E87FE0" w:rsidP="00E87FE0">
            <w:pPr>
              <w:rPr>
                <w:sz w:val="21"/>
                <w:szCs w:val="21"/>
              </w:rPr>
            </w:pPr>
          </w:p>
          <w:p w14:paraId="76E7B5AA"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2313F9B" w14:textId="77777777" w:rsidR="00E87FE0" w:rsidRPr="00E87FE0" w:rsidRDefault="00E87FE0" w:rsidP="00E87FE0">
            <w:pPr>
              <w:rPr>
                <w:sz w:val="21"/>
                <w:szCs w:val="21"/>
              </w:rPr>
            </w:pPr>
          </w:p>
          <w:p w14:paraId="2661F91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79DFB1E" w14:textId="77777777" w:rsidR="00E87FE0" w:rsidRPr="00E87FE0" w:rsidRDefault="00E87FE0" w:rsidP="00E87FE0">
            <w:pPr>
              <w:rPr>
                <w:sz w:val="21"/>
                <w:szCs w:val="21"/>
              </w:rPr>
            </w:pPr>
          </w:p>
        </w:tc>
      </w:tr>
      <w:tr w:rsidR="00E87FE0" w:rsidRPr="00E87FE0" w14:paraId="330F6ED8" w14:textId="77777777" w:rsidTr="00973347">
        <w:tc>
          <w:tcPr>
            <w:tcW w:w="720" w:type="dxa"/>
          </w:tcPr>
          <w:p w14:paraId="713EE49D" w14:textId="77777777" w:rsidR="00E87FE0" w:rsidRPr="00E87FE0" w:rsidRDefault="00E87FE0" w:rsidP="00E87FE0">
            <w:pPr>
              <w:rPr>
                <w:sz w:val="21"/>
                <w:szCs w:val="21"/>
              </w:rPr>
            </w:pPr>
          </w:p>
        </w:tc>
        <w:tc>
          <w:tcPr>
            <w:tcW w:w="4140" w:type="dxa"/>
          </w:tcPr>
          <w:p w14:paraId="14D53E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3C476D3" w14:textId="77777777" w:rsidR="00E87FE0" w:rsidRPr="00E87FE0" w:rsidRDefault="00E87FE0" w:rsidP="00E87FE0">
            <w:pPr>
              <w:rPr>
                <w:sz w:val="21"/>
                <w:szCs w:val="21"/>
              </w:rPr>
            </w:pPr>
          </w:p>
        </w:tc>
      </w:tr>
      <w:tr w:rsidR="00E87FE0" w:rsidRPr="00E87FE0" w14:paraId="3DFF6D28" w14:textId="77777777" w:rsidTr="00973347">
        <w:tc>
          <w:tcPr>
            <w:tcW w:w="720" w:type="dxa"/>
          </w:tcPr>
          <w:p w14:paraId="721C2769" w14:textId="77777777" w:rsidR="00E87FE0" w:rsidRPr="00E87FE0" w:rsidRDefault="00E87FE0" w:rsidP="00E87FE0">
            <w:pPr>
              <w:rPr>
                <w:sz w:val="21"/>
                <w:szCs w:val="21"/>
              </w:rPr>
            </w:pPr>
          </w:p>
          <w:p w14:paraId="3D20EA45"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2C82E1C" w14:textId="77777777" w:rsidR="00E87FE0" w:rsidRPr="00E87FE0" w:rsidRDefault="00E87FE0" w:rsidP="00E87FE0">
            <w:pPr>
              <w:rPr>
                <w:sz w:val="21"/>
                <w:szCs w:val="21"/>
              </w:rPr>
            </w:pPr>
          </w:p>
          <w:p w14:paraId="449DC83B"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4175406" w14:textId="77777777" w:rsidR="00E87FE0" w:rsidRPr="00E87FE0" w:rsidRDefault="00E87FE0" w:rsidP="00E87FE0">
            <w:pPr>
              <w:rPr>
                <w:sz w:val="21"/>
                <w:szCs w:val="21"/>
              </w:rPr>
            </w:pPr>
          </w:p>
        </w:tc>
      </w:tr>
      <w:tr w:rsidR="00E87FE0" w:rsidRPr="00E87FE0" w14:paraId="2426B75C" w14:textId="77777777" w:rsidTr="00973347">
        <w:tc>
          <w:tcPr>
            <w:tcW w:w="720" w:type="dxa"/>
          </w:tcPr>
          <w:p w14:paraId="0B0B5E7E" w14:textId="77777777" w:rsidR="00E87FE0" w:rsidRPr="00E87FE0" w:rsidRDefault="00E87FE0" w:rsidP="00E87FE0">
            <w:pPr>
              <w:rPr>
                <w:sz w:val="16"/>
                <w:szCs w:val="16"/>
              </w:rPr>
            </w:pPr>
          </w:p>
        </w:tc>
        <w:tc>
          <w:tcPr>
            <w:tcW w:w="4140" w:type="dxa"/>
          </w:tcPr>
          <w:p w14:paraId="4E34BBC6" w14:textId="77777777" w:rsidR="00E87FE0" w:rsidRPr="00E87FE0" w:rsidRDefault="00E87FE0" w:rsidP="00E87FE0">
            <w:pPr>
              <w:rPr>
                <w:sz w:val="16"/>
                <w:szCs w:val="16"/>
              </w:rPr>
            </w:pPr>
          </w:p>
        </w:tc>
        <w:tc>
          <w:tcPr>
            <w:tcW w:w="5400" w:type="dxa"/>
            <w:gridSpan w:val="5"/>
            <w:tcBorders>
              <w:top w:val="single" w:sz="4" w:space="0" w:color="auto"/>
            </w:tcBorders>
          </w:tcPr>
          <w:p w14:paraId="58147704" w14:textId="77777777" w:rsidR="00E87FE0" w:rsidRPr="00E87FE0" w:rsidRDefault="00E87FE0" w:rsidP="00E87FE0">
            <w:pPr>
              <w:rPr>
                <w:sz w:val="16"/>
                <w:szCs w:val="16"/>
              </w:rPr>
            </w:pPr>
          </w:p>
        </w:tc>
      </w:tr>
      <w:tr w:rsidR="00E87FE0" w:rsidRPr="00E87FE0" w14:paraId="259B3068" w14:textId="77777777" w:rsidTr="00973347">
        <w:tc>
          <w:tcPr>
            <w:tcW w:w="720" w:type="dxa"/>
          </w:tcPr>
          <w:p w14:paraId="7C551544" w14:textId="77777777" w:rsidR="00E87FE0" w:rsidRPr="00E87FE0" w:rsidRDefault="00E87FE0" w:rsidP="00E87FE0">
            <w:pPr>
              <w:rPr>
                <w:b/>
                <w:sz w:val="21"/>
                <w:szCs w:val="21"/>
              </w:rPr>
            </w:pPr>
          </w:p>
          <w:p w14:paraId="671DD187" w14:textId="77777777" w:rsidR="00E87FE0" w:rsidRPr="00E87FE0" w:rsidRDefault="00E87FE0" w:rsidP="00E87FE0">
            <w:pPr>
              <w:rPr>
                <w:b/>
                <w:sz w:val="21"/>
                <w:szCs w:val="21"/>
              </w:rPr>
            </w:pPr>
            <w:r w:rsidRPr="00E87FE0">
              <w:rPr>
                <w:b/>
                <w:sz w:val="21"/>
                <w:szCs w:val="21"/>
              </w:rPr>
              <w:t>3.</w:t>
            </w:r>
          </w:p>
        </w:tc>
        <w:tc>
          <w:tcPr>
            <w:tcW w:w="9540" w:type="dxa"/>
            <w:gridSpan w:val="6"/>
          </w:tcPr>
          <w:p w14:paraId="7DFC23BF" w14:textId="77777777" w:rsidR="00E87FE0" w:rsidRPr="00E87FE0" w:rsidRDefault="00E87FE0" w:rsidP="00E87FE0">
            <w:pPr>
              <w:rPr>
                <w:b/>
                <w:sz w:val="21"/>
                <w:szCs w:val="21"/>
              </w:rPr>
            </w:pPr>
          </w:p>
          <w:p w14:paraId="4CF45251" w14:textId="77777777" w:rsidR="00E87FE0" w:rsidRPr="00E87FE0" w:rsidRDefault="00E87FE0" w:rsidP="00E87FE0">
            <w:pPr>
              <w:rPr>
                <w:b/>
                <w:sz w:val="21"/>
                <w:szCs w:val="21"/>
              </w:rPr>
            </w:pPr>
            <w:r w:rsidRPr="00E87FE0">
              <w:rPr>
                <w:b/>
                <w:sz w:val="21"/>
                <w:szCs w:val="21"/>
              </w:rPr>
              <w:t xml:space="preserve">Other information </w:t>
            </w:r>
          </w:p>
          <w:p w14:paraId="5406D80C" w14:textId="77777777" w:rsidR="00E87FE0" w:rsidRPr="00E87FE0" w:rsidRDefault="00E87FE0" w:rsidP="00E87FE0">
            <w:pPr>
              <w:rPr>
                <w:sz w:val="21"/>
                <w:szCs w:val="21"/>
              </w:rPr>
            </w:pPr>
          </w:p>
        </w:tc>
      </w:tr>
      <w:tr w:rsidR="00E87FE0" w:rsidRPr="00E87FE0" w14:paraId="525C88E7" w14:textId="77777777" w:rsidTr="00973347">
        <w:tc>
          <w:tcPr>
            <w:tcW w:w="720" w:type="dxa"/>
          </w:tcPr>
          <w:p w14:paraId="4D9CDCC6" w14:textId="77777777" w:rsidR="00E87FE0" w:rsidRPr="00E87FE0" w:rsidRDefault="00E87FE0" w:rsidP="00E87FE0">
            <w:pPr>
              <w:rPr>
                <w:sz w:val="21"/>
                <w:szCs w:val="21"/>
              </w:rPr>
            </w:pPr>
          </w:p>
          <w:p w14:paraId="15CE6D5A" w14:textId="77777777" w:rsidR="00E87FE0" w:rsidRPr="00E87FE0" w:rsidRDefault="00E87FE0" w:rsidP="00E87FE0">
            <w:pPr>
              <w:rPr>
                <w:sz w:val="21"/>
                <w:szCs w:val="21"/>
              </w:rPr>
            </w:pPr>
          </w:p>
        </w:tc>
        <w:tc>
          <w:tcPr>
            <w:tcW w:w="4140" w:type="dxa"/>
            <w:tcBorders>
              <w:right w:val="single" w:sz="4" w:space="0" w:color="auto"/>
            </w:tcBorders>
          </w:tcPr>
          <w:p w14:paraId="2B45CBDF" w14:textId="77777777" w:rsidR="00E87FE0" w:rsidRPr="00E87FE0" w:rsidRDefault="00E87FE0" w:rsidP="00E87FE0">
            <w:pPr>
              <w:rPr>
                <w:sz w:val="21"/>
                <w:szCs w:val="21"/>
              </w:rPr>
            </w:pPr>
          </w:p>
          <w:p w14:paraId="2FAAEA00"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ADFE07C" w14:textId="77777777" w:rsidR="00E87FE0" w:rsidRPr="00E87FE0" w:rsidRDefault="00E87FE0" w:rsidP="00E87FE0">
            <w:pPr>
              <w:rPr>
                <w:sz w:val="21"/>
                <w:szCs w:val="21"/>
              </w:rPr>
            </w:pPr>
          </w:p>
          <w:p w14:paraId="09B3D0C3" w14:textId="77777777" w:rsidR="00E87FE0" w:rsidRPr="00E87FE0" w:rsidRDefault="00E87FE0" w:rsidP="00E87FE0">
            <w:pPr>
              <w:rPr>
                <w:sz w:val="21"/>
                <w:szCs w:val="21"/>
              </w:rPr>
            </w:pPr>
          </w:p>
        </w:tc>
      </w:tr>
    </w:tbl>
    <w:p w14:paraId="42FCEB5F" w14:textId="77777777" w:rsidR="00E87FE0" w:rsidRPr="00E87FE0" w:rsidRDefault="00E87FE0" w:rsidP="00E87FE0">
      <w:pPr>
        <w:jc w:val="center"/>
        <w:rPr>
          <w:b/>
        </w:rPr>
      </w:pPr>
    </w:p>
    <w:p w14:paraId="7BDE7319"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1FF2934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B707047" w14:textId="77777777" w:rsidTr="00973347">
        <w:tc>
          <w:tcPr>
            <w:tcW w:w="10620" w:type="dxa"/>
            <w:gridSpan w:val="6"/>
          </w:tcPr>
          <w:p w14:paraId="3807B9D2" w14:textId="0178666C"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5F5D941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390161B" w14:textId="77777777" w:rsidR="00E87FE0" w:rsidRPr="004044F9" w:rsidRDefault="00E87FE0" w:rsidP="00E87FE0">
            <w:pPr>
              <w:rPr>
                <w:b/>
                <w:sz w:val="22"/>
                <w:szCs w:val="22"/>
              </w:rPr>
            </w:pPr>
          </w:p>
          <w:p w14:paraId="09ACDA23" w14:textId="77777777" w:rsidR="00E87FE0" w:rsidRPr="004044F9" w:rsidRDefault="00E87FE0" w:rsidP="00E87FE0">
            <w:pPr>
              <w:rPr>
                <w:b/>
                <w:sz w:val="22"/>
                <w:szCs w:val="22"/>
              </w:rPr>
            </w:pPr>
            <w:r w:rsidRPr="004044F9">
              <w:rPr>
                <w:b/>
                <w:sz w:val="22"/>
                <w:szCs w:val="22"/>
              </w:rPr>
              <w:t>4.</w:t>
            </w:r>
          </w:p>
        </w:tc>
        <w:tc>
          <w:tcPr>
            <w:tcW w:w="9900" w:type="dxa"/>
            <w:gridSpan w:val="5"/>
            <w:tcBorders>
              <w:top w:val="nil"/>
              <w:left w:val="nil"/>
              <w:bottom w:val="nil"/>
              <w:right w:val="nil"/>
            </w:tcBorders>
          </w:tcPr>
          <w:p w14:paraId="47391967" w14:textId="77777777" w:rsidR="00E87FE0" w:rsidRPr="004044F9" w:rsidRDefault="00E87FE0" w:rsidP="00E87FE0">
            <w:pPr>
              <w:rPr>
                <w:b/>
                <w:sz w:val="22"/>
                <w:szCs w:val="22"/>
              </w:rPr>
            </w:pPr>
          </w:p>
          <w:p w14:paraId="74905018" w14:textId="61563B51" w:rsidR="00E87FE0" w:rsidRPr="004044F9" w:rsidRDefault="00E87FE0" w:rsidP="00E87FE0">
            <w:pPr>
              <w:rPr>
                <w:b/>
                <w:sz w:val="22"/>
                <w:szCs w:val="22"/>
              </w:rPr>
            </w:pPr>
            <w:r w:rsidRPr="004044F9">
              <w:rPr>
                <w:b/>
                <w:sz w:val="22"/>
                <w:szCs w:val="22"/>
              </w:rPr>
              <w:t xml:space="preserve">Qualifications </w:t>
            </w:r>
          </w:p>
        </w:tc>
      </w:tr>
      <w:tr w:rsidR="00E87FE0" w:rsidRPr="00E87FE0" w14:paraId="07B1F64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4071B70" w14:textId="77777777" w:rsidR="00E87FE0" w:rsidRPr="00E87FE0" w:rsidRDefault="00E87FE0" w:rsidP="00E87FE0">
            <w:pPr>
              <w:rPr>
                <w:sz w:val="20"/>
                <w:szCs w:val="20"/>
              </w:rPr>
            </w:pPr>
          </w:p>
          <w:p w14:paraId="3FB44C70"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2E539BC" w14:textId="77777777" w:rsidR="00E87FE0" w:rsidRPr="00E87FE0" w:rsidRDefault="00E87FE0" w:rsidP="00E87FE0"/>
          <w:p w14:paraId="2EE49AFE"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31AD6DF"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767AF7C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1414C98"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615B8246" w14:textId="131EBADA" w:rsidR="004044F9" w:rsidRPr="004044F9" w:rsidRDefault="004044F9" w:rsidP="004044F9">
            <w:pPr>
              <w:rPr>
                <w:b/>
                <w:bCs/>
                <w:sz w:val="20"/>
                <w:szCs w:val="20"/>
              </w:rPr>
            </w:pPr>
            <w:r w:rsidRPr="004044F9">
              <w:rPr>
                <w:b/>
                <w:bCs/>
                <w:sz w:val="20"/>
                <w:szCs w:val="20"/>
              </w:rPr>
              <w:t>Belfast City Council reserves the right to short-list only those applicants who, as at the closing date for receipt of application forms, in the second instance, have at least five GCSEs (grades A – C) including English, or equivalent qualifications.</w:t>
            </w:r>
          </w:p>
          <w:p w14:paraId="51243E68" w14:textId="0678EB9A" w:rsidR="00E87FE0" w:rsidRPr="00E87FE0" w:rsidRDefault="004044F9" w:rsidP="00E87FE0">
            <w:r w:rsidRPr="004044F9">
              <w:rPr>
                <w:b/>
                <w:bCs/>
                <w:sz w:val="20"/>
                <w:szCs w:val="20"/>
              </w:rPr>
              <w:t>If applicable, p</w:t>
            </w:r>
            <w:r w:rsidR="00E87FE0" w:rsidRPr="004044F9">
              <w:rPr>
                <w:b/>
                <w:bCs/>
                <w:sz w:val="20"/>
                <w:szCs w:val="20"/>
              </w:rPr>
              <w:t>lease detail your</w:t>
            </w:r>
            <w:r w:rsidRPr="004044F9">
              <w:rPr>
                <w:b/>
                <w:bCs/>
                <w:sz w:val="20"/>
                <w:szCs w:val="20"/>
              </w:rPr>
              <w:t xml:space="preserve"> relevant </w:t>
            </w:r>
            <w:r w:rsidR="00E87FE0" w:rsidRPr="004044F9">
              <w:rPr>
                <w:b/>
                <w:bCs/>
                <w:sz w:val="20"/>
                <w:szCs w:val="20"/>
              </w:rPr>
              <w:t>qualification</w:t>
            </w:r>
            <w:r w:rsidRPr="004044F9">
              <w:rPr>
                <w:b/>
                <w:bCs/>
                <w:sz w:val="20"/>
                <w:szCs w:val="20"/>
              </w:rPr>
              <w:t>s</w:t>
            </w:r>
            <w:r w:rsidR="00E87FE0" w:rsidRPr="004044F9">
              <w:rPr>
                <w:b/>
                <w:bCs/>
                <w:sz w:val="20"/>
                <w:szCs w:val="20"/>
              </w:rPr>
              <w:t xml:space="preserve"> below:</w:t>
            </w:r>
          </w:p>
        </w:tc>
      </w:tr>
      <w:tr w:rsidR="00E87FE0" w:rsidRPr="00E87FE0" w14:paraId="498B8459"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68102AE"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E50C89D"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C2D3574"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D689E3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18BC182" w14:textId="77777777" w:rsidR="00E87FE0" w:rsidRPr="00E87FE0" w:rsidRDefault="00E87FE0" w:rsidP="00E87FE0">
            <w:pPr>
              <w:jc w:val="center"/>
              <w:rPr>
                <w:sz w:val="22"/>
                <w:szCs w:val="22"/>
              </w:rPr>
            </w:pPr>
            <w:r w:rsidRPr="00E87FE0">
              <w:rPr>
                <w:sz w:val="22"/>
                <w:szCs w:val="22"/>
              </w:rPr>
              <w:t>Grade or mark:</w:t>
            </w:r>
          </w:p>
        </w:tc>
      </w:tr>
      <w:tr w:rsidR="00E87FE0" w:rsidRPr="00E87FE0" w14:paraId="370A58C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861284C" w14:textId="77777777" w:rsidR="00E87FE0" w:rsidRPr="00E87FE0" w:rsidRDefault="00E87FE0" w:rsidP="00E87FE0"/>
          <w:p w14:paraId="1253968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BC32F69"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9FE8B9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53ECFE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5BB21BE" w14:textId="77777777" w:rsidR="00E87FE0" w:rsidRPr="00E87FE0" w:rsidRDefault="00E87FE0" w:rsidP="00E87FE0"/>
        </w:tc>
      </w:tr>
      <w:tr w:rsidR="00E87FE0" w:rsidRPr="00E87FE0" w14:paraId="443A2F5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FCB392" w14:textId="77777777" w:rsidR="00E87FE0" w:rsidRPr="00E87FE0" w:rsidRDefault="00E87FE0" w:rsidP="00E87FE0"/>
          <w:p w14:paraId="5381A36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F65BB0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CC58A0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14D4A7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D2EB749" w14:textId="77777777" w:rsidR="00E87FE0" w:rsidRPr="00E87FE0" w:rsidRDefault="00E87FE0" w:rsidP="00E87FE0"/>
        </w:tc>
      </w:tr>
      <w:tr w:rsidR="00E87FE0" w:rsidRPr="00E87FE0" w14:paraId="241EAA9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736921F" w14:textId="77777777" w:rsidR="00E87FE0" w:rsidRPr="00E87FE0" w:rsidRDefault="00E87FE0" w:rsidP="00E87FE0"/>
          <w:p w14:paraId="53905241"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2B05AC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2979C5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D54E4A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CD5E0D2" w14:textId="77777777" w:rsidR="00E87FE0" w:rsidRPr="00E87FE0" w:rsidRDefault="00E87FE0" w:rsidP="00E87FE0"/>
        </w:tc>
      </w:tr>
    </w:tbl>
    <w:p w14:paraId="47821AB9"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BACB401" w14:textId="77777777" w:rsidTr="00973347">
        <w:tc>
          <w:tcPr>
            <w:tcW w:w="1080" w:type="dxa"/>
            <w:tcBorders>
              <w:top w:val="nil"/>
              <w:left w:val="nil"/>
              <w:bottom w:val="nil"/>
              <w:right w:val="nil"/>
            </w:tcBorders>
          </w:tcPr>
          <w:p w14:paraId="6547FED3"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1607D9C5"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463A0A5F"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B76F9AC" w14:textId="77777777" w:rsidTr="00973347">
        <w:tc>
          <w:tcPr>
            <w:tcW w:w="1080" w:type="dxa"/>
            <w:tcBorders>
              <w:top w:val="nil"/>
              <w:left w:val="nil"/>
              <w:bottom w:val="single" w:sz="4" w:space="0" w:color="auto"/>
              <w:right w:val="nil"/>
            </w:tcBorders>
          </w:tcPr>
          <w:p w14:paraId="6B826DDE"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5BDBFE2" w14:textId="77777777" w:rsidR="00E87FE0" w:rsidRPr="00E87FE0" w:rsidRDefault="00E87FE0" w:rsidP="00E87FE0"/>
        </w:tc>
      </w:tr>
      <w:tr w:rsidR="00E87FE0" w:rsidRPr="00E87FE0" w14:paraId="76DC8567" w14:textId="77777777" w:rsidTr="00973347">
        <w:tc>
          <w:tcPr>
            <w:tcW w:w="1080" w:type="dxa"/>
            <w:tcBorders>
              <w:top w:val="single" w:sz="4" w:space="0" w:color="auto"/>
              <w:left w:val="single" w:sz="4" w:space="0" w:color="auto"/>
              <w:bottom w:val="single" w:sz="4" w:space="0" w:color="auto"/>
              <w:right w:val="single" w:sz="4" w:space="0" w:color="auto"/>
            </w:tcBorders>
          </w:tcPr>
          <w:p w14:paraId="7E551AA4"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1EBF9A5"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4D4F05A"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28159C7D"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021418C" w14:textId="77777777" w:rsidR="00E87FE0" w:rsidRPr="00E87FE0" w:rsidRDefault="00E87FE0" w:rsidP="00E87FE0">
            <w:pPr>
              <w:jc w:val="center"/>
              <w:rPr>
                <w:sz w:val="22"/>
                <w:szCs w:val="22"/>
              </w:rPr>
            </w:pPr>
            <w:r w:rsidRPr="00E87FE0">
              <w:rPr>
                <w:sz w:val="22"/>
                <w:szCs w:val="22"/>
              </w:rPr>
              <w:t>Grade or mark</w:t>
            </w:r>
          </w:p>
        </w:tc>
      </w:tr>
      <w:tr w:rsidR="00E87FE0" w:rsidRPr="00E87FE0" w14:paraId="3FA1DB68" w14:textId="77777777" w:rsidTr="00973347">
        <w:tc>
          <w:tcPr>
            <w:tcW w:w="1080" w:type="dxa"/>
            <w:tcBorders>
              <w:top w:val="single" w:sz="4" w:space="0" w:color="auto"/>
              <w:left w:val="single" w:sz="4" w:space="0" w:color="auto"/>
              <w:bottom w:val="single" w:sz="4" w:space="0" w:color="auto"/>
              <w:right w:val="single" w:sz="4" w:space="0" w:color="auto"/>
            </w:tcBorders>
          </w:tcPr>
          <w:p w14:paraId="04F6AFB1" w14:textId="77777777" w:rsidR="00E87FE0" w:rsidRPr="00E87FE0" w:rsidRDefault="00E87FE0" w:rsidP="00E87FE0"/>
          <w:p w14:paraId="06BEC2BD" w14:textId="77777777" w:rsidR="00E87FE0" w:rsidRPr="00E87FE0" w:rsidRDefault="00E87FE0" w:rsidP="00E87FE0"/>
          <w:p w14:paraId="5F41914B" w14:textId="77777777" w:rsidR="00E87FE0" w:rsidRPr="00E87FE0" w:rsidRDefault="00E87FE0" w:rsidP="00E87FE0"/>
          <w:p w14:paraId="716FD2C5" w14:textId="77777777" w:rsidR="00E87FE0" w:rsidRPr="00E87FE0" w:rsidRDefault="00E87FE0" w:rsidP="00E87FE0"/>
          <w:p w14:paraId="69F5B850"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12ACD2DF"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0B226784"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41E9F6C3"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7AC7F71" w14:textId="77777777" w:rsidR="00E87FE0" w:rsidRPr="00E87FE0" w:rsidRDefault="00E87FE0" w:rsidP="00E87FE0"/>
        </w:tc>
      </w:tr>
      <w:tr w:rsidR="00E87FE0" w:rsidRPr="00E87FE0" w14:paraId="05B716F3" w14:textId="77777777" w:rsidTr="00973347">
        <w:tc>
          <w:tcPr>
            <w:tcW w:w="10611" w:type="dxa"/>
            <w:gridSpan w:val="5"/>
            <w:tcBorders>
              <w:top w:val="single" w:sz="4" w:space="0" w:color="auto"/>
              <w:left w:val="nil"/>
              <w:bottom w:val="single" w:sz="4" w:space="0" w:color="auto"/>
              <w:right w:val="nil"/>
            </w:tcBorders>
          </w:tcPr>
          <w:p w14:paraId="3F6AF7F4"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65262A7D"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5BF80A71" w14:textId="77777777" w:rsidR="00E87FE0" w:rsidRPr="00E87FE0" w:rsidRDefault="00E87FE0" w:rsidP="00E87FE0"/>
          <w:p w14:paraId="55B58AA9" w14:textId="77777777" w:rsidR="00E87FE0" w:rsidRPr="00E87FE0" w:rsidRDefault="00E87FE0" w:rsidP="00E87FE0"/>
          <w:p w14:paraId="309547AB" w14:textId="77777777" w:rsidR="00E87FE0" w:rsidRDefault="00E87FE0" w:rsidP="00E87FE0"/>
          <w:p w14:paraId="4556846C" w14:textId="77777777" w:rsidR="004044F9" w:rsidRDefault="004044F9" w:rsidP="00E87FE0"/>
          <w:p w14:paraId="10705249" w14:textId="77777777" w:rsidR="004044F9" w:rsidRPr="00E87FE0" w:rsidRDefault="004044F9" w:rsidP="00E87FE0"/>
          <w:p w14:paraId="69EB2F87" w14:textId="77777777" w:rsidR="00E87FE0" w:rsidRPr="00E87FE0" w:rsidRDefault="00E87FE0" w:rsidP="00E87FE0"/>
          <w:p w14:paraId="7E8B4806" w14:textId="77777777" w:rsidR="00E87FE0" w:rsidRPr="00E87FE0" w:rsidRDefault="00E87FE0" w:rsidP="00E87FE0"/>
          <w:p w14:paraId="4057034B" w14:textId="77777777" w:rsidR="00E87FE0" w:rsidRPr="00E87FE0" w:rsidRDefault="00E87FE0" w:rsidP="00E87FE0"/>
        </w:tc>
      </w:tr>
    </w:tbl>
    <w:p w14:paraId="3780673C" w14:textId="77777777" w:rsidR="00600EB7" w:rsidRDefault="00600EB7">
      <w:r>
        <w:br w:type="page"/>
      </w:r>
    </w:p>
    <w:p w14:paraId="54052DF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32DB0C08" w14:textId="77777777" w:rsidTr="00973347">
        <w:tc>
          <w:tcPr>
            <w:tcW w:w="10611" w:type="dxa"/>
            <w:gridSpan w:val="7"/>
            <w:tcBorders>
              <w:top w:val="nil"/>
              <w:left w:val="nil"/>
              <w:bottom w:val="nil"/>
              <w:right w:val="nil"/>
            </w:tcBorders>
          </w:tcPr>
          <w:p w14:paraId="65C0DC94" w14:textId="77777777" w:rsidR="00E87FE0" w:rsidRPr="00E87FE0" w:rsidRDefault="00E87FE0" w:rsidP="00E87FE0">
            <w:pPr>
              <w:rPr>
                <w:b/>
                <w:sz w:val="22"/>
                <w:szCs w:val="22"/>
              </w:rPr>
            </w:pPr>
            <w:r w:rsidRPr="00E87FE0">
              <w:rPr>
                <w:b/>
                <w:sz w:val="22"/>
                <w:szCs w:val="22"/>
              </w:rPr>
              <w:t>Employment history</w:t>
            </w:r>
          </w:p>
        </w:tc>
      </w:tr>
      <w:tr w:rsidR="00E87FE0" w:rsidRPr="00E87FE0" w14:paraId="5D888300" w14:textId="77777777" w:rsidTr="00973347">
        <w:tc>
          <w:tcPr>
            <w:tcW w:w="622" w:type="dxa"/>
            <w:tcBorders>
              <w:top w:val="nil"/>
              <w:left w:val="nil"/>
              <w:bottom w:val="nil"/>
              <w:right w:val="nil"/>
            </w:tcBorders>
          </w:tcPr>
          <w:p w14:paraId="186968D3" w14:textId="77777777" w:rsidR="00E87FE0" w:rsidRPr="00E87FE0" w:rsidRDefault="00E87FE0" w:rsidP="00E87FE0">
            <w:pPr>
              <w:rPr>
                <w:sz w:val="22"/>
                <w:szCs w:val="22"/>
              </w:rPr>
            </w:pPr>
          </w:p>
          <w:p w14:paraId="1EE718EE" w14:textId="773726FF" w:rsidR="00E87FE0" w:rsidRPr="00E87FE0" w:rsidRDefault="00E87FE0" w:rsidP="00E87FE0">
            <w:pPr>
              <w:rPr>
                <w:sz w:val="22"/>
                <w:szCs w:val="22"/>
              </w:rPr>
            </w:pPr>
            <w:r w:rsidRPr="00E87FE0">
              <w:rPr>
                <w:sz w:val="22"/>
                <w:szCs w:val="22"/>
              </w:rPr>
              <w:t>(</w:t>
            </w:r>
            <w:r w:rsidR="004044F9">
              <w:rPr>
                <w:sz w:val="22"/>
                <w:szCs w:val="22"/>
              </w:rPr>
              <w:t>c</w:t>
            </w:r>
            <w:r w:rsidRPr="00E87FE0">
              <w:rPr>
                <w:sz w:val="22"/>
                <w:szCs w:val="22"/>
              </w:rPr>
              <w:t>)</w:t>
            </w:r>
          </w:p>
        </w:tc>
        <w:tc>
          <w:tcPr>
            <w:tcW w:w="9989" w:type="dxa"/>
            <w:gridSpan w:val="6"/>
            <w:tcBorders>
              <w:top w:val="nil"/>
              <w:left w:val="nil"/>
              <w:bottom w:val="nil"/>
              <w:right w:val="nil"/>
            </w:tcBorders>
          </w:tcPr>
          <w:p w14:paraId="22B437BB" w14:textId="77777777" w:rsidR="00E87FE0" w:rsidRPr="00E87FE0" w:rsidRDefault="00E87FE0" w:rsidP="00E87FE0">
            <w:pPr>
              <w:rPr>
                <w:sz w:val="22"/>
                <w:szCs w:val="22"/>
              </w:rPr>
            </w:pPr>
          </w:p>
          <w:p w14:paraId="76CACF88"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3786300" w14:textId="77777777" w:rsidTr="00973347">
        <w:tc>
          <w:tcPr>
            <w:tcW w:w="622" w:type="dxa"/>
            <w:tcBorders>
              <w:top w:val="nil"/>
              <w:left w:val="nil"/>
              <w:bottom w:val="nil"/>
              <w:right w:val="nil"/>
            </w:tcBorders>
          </w:tcPr>
          <w:p w14:paraId="591674B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D89330D" w14:textId="77777777" w:rsidR="00E87FE0" w:rsidRPr="00E87FE0" w:rsidRDefault="00E87FE0" w:rsidP="00E87FE0">
            <w:pPr>
              <w:rPr>
                <w:sz w:val="22"/>
                <w:szCs w:val="22"/>
              </w:rPr>
            </w:pPr>
          </w:p>
        </w:tc>
      </w:tr>
      <w:tr w:rsidR="00E87FE0" w:rsidRPr="00E87FE0" w14:paraId="2F48E80C" w14:textId="77777777" w:rsidTr="00973347">
        <w:tc>
          <w:tcPr>
            <w:tcW w:w="2986" w:type="dxa"/>
            <w:gridSpan w:val="3"/>
            <w:tcBorders>
              <w:bottom w:val="single" w:sz="4" w:space="0" w:color="auto"/>
            </w:tcBorders>
          </w:tcPr>
          <w:p w14:paraId="5C7AB25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A18AE69"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4FE7E72F"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E9CC547" w14:textId="77777777" w:rsidR="00E87FE0" w:rsidRPr="00E87FE0" w:rsidRDefault="00E87FE0" w:rsidP="00E87FE0">
            <w:pPr>
              <w:jc w:val="center"/>
              <w:rPr>
                <w:sz w:val="22"/>
                <w:szCs w:val="22"/>
              </w:rPr>
            </w:pPr>
            <w:r w:rsidRPr="00E87FE0">
              <w:rPr>
                <w:sz w:val="22"/>
                <w:szCs w:val="22"/>
              </w:rPr>
              <w:t>Salary:</w:t>
            </w:r>
          </w:p>
        </w:tc>
      </w:tr>
      <w:tr w:rsidR="00E87FE0" w:rsidRPr="00E87FE0" w14:paraId="2EC450F1" w14:textId="77777777" w:rsidTr="00973347">
        <w:tc>
          <w:tcPr>
            <w:tcW w:w="2986" w:type="dxa"/>
            <w:gridSpan w:val="3"/>
            <w:tcBorders>
              <w:bottom w:val="single" w:sz="4" w:space="0" w:color="auto"/>
            </w:tcBorders>
          </w:tcPr>
          <w:p w14:paraId="1AFAD121" w14:textId="77777777" w:rsidR="00E87FE0" w:rsidRPr="00E87FE0" w:rsidRDefault="00E87FE0" w:rsidP="00E87FE0"/>
          <w:p w14:paraId="23359E61" w14:textId="77777777" w:rsidR="00E87FE0" w:rsidRPr="00E87FE0" w:rsidRDefault="00E87FE0" w:rsidP="00E87FE0"/>
          <w:p w14:paraId="5B09BC57" w14:textId="77777777" w:rsidR="00E87FE0" w:rsidRPr="00E87FE0" w:rsidRDefault="00E87FE0" w:rsidP="00E87FE0"/>
          <w:p w14:paraId="1F8B2BED" w14:textId="77777777" w:rsidR="00E87FE0" w:rsidRPr="00E87FE0" w:rsidRDefault="00E87FE0" w:rsidP="00E87FE0"/>
          <w:p w14:paraId="3920E02A" w14:textId="77777777" w:rsidR="00E87FE0" w:rsidRPr="00E87FE0" w:rsidRDefault="00E87FE0" w:rsidP="00E87FE0"/>
        </w:tc>
        <w:tc>
          <w:tcPr>
            <w:tcW w:w="1780" w:type="dxa"/>
            <w:tcBorders>
              <w:bottom w:val="single" w:sz="4" w:space="0" w:color="auto"/>
            </w:tcBorders>
          </w:tcPr>
          <w:p w14:paraId="3D448685" w14:textId="77777777" w:rsidR="00E87FE0" w:rsidRPr="00E87FE0" w:rsidRDefault="00E87FE0" w:rsidP="00E87FE0"/>
        </w:tc>
        <w:tc>
          <w:tcPr>
            <w:tcW w:w="4428" w:type="dxa"/>
            <w:gridSpan w:val="2"/>
            <w:tcBorders>
              <w:bottom w:val="single" w:sz="4" w:space="0" w:color="auto"/>
            </w:tcBorders>
          </w:tcPr>
          <w:p w14:paraId="08E97F4D" w14:textId="77777777" w:rsidR="00E87FE0" w:rsidRPr="00E87FE0" w:rsidRDefault="00E87FE0" w:rsidP="00E87FE0"/>
        </w:tc>
        <w:tc>
          <w:tcPr>
            <w:tcW w:w="1417" w:type="dxa"/>
            <w:tcBorders>
              <w:bottom w:val="single" w:sz="4" w:space="0" w:color="auto"/>
            </w:tcBorders>
          </w:tcPr>
          <w:p w14:paraId="00C55E6E" w14:textId="77777777" w:rsidR="00E87FE0" w:rsidRPr="00E87FE0" w:rsidRDefault="00E87FE0" w:rsidP="00E87FE0"/>
        </w:tc>
      </w:tr>
      <w:tr w:rsidR="00E87FE0" w:rsidRPr="00E87FE0" w14:paraId="09E8D6D0" w14:textId="77777777" w:rsidTr="00973347">
        <w:tc>
          <w:tcPr>
            <w:tcW w:w="622" w:type="dxa"/>
            <w:tcBorders>
              <w:top w:val="nil"/>
              <w:left w:val="nil"/>
              <w:bottom w:val="nil"/>
              <w:right w:val="nil"/>
            </w:tcBorders>
          </w:tcPr>
          <w:p w14:paraId="3C62031F" w14:textId="77777777" w:rsidR="00E87FE0" w:rsidRPr="00E87FE0" w:rsidRDefault="00E87FE0" w:rsidP="00E87FE0"/>
        </w:tc>
        <w:tc>
          <w:tcPr>
            <w:tcW w:w="9989" w:type="dxa"/>
            <w:gridSpan w:val="6"/>
            <w:tcBorders>
              <w:top w:val="nil"/>
              <w:left w:val="nil"/>
              <w:bottom w:val="nil"/>
              <w:right w:val="nil"/>
            </w:tcBorders>
          </w:tcPr>
          <w:p w14:paraId="171E8BE0" w14:textId="77777777" w:rsidR="00E87FE0" w:rsidRPr="00E87FE0" w:rsidRDefault="00E87FE0" w:rsidP="00E87FE0"/>
        </w:tc>
      </w:tr>
      <w:tr w:rsidR="00E87FE0" w:rsidRPr="00E87FE0" w14:paraId="47D4A228" w14:textId="77777777" w:rsidTr="00973347">
        <w:tc>
          <w:tcPr>
            <w:tcW w:w="622" w:type="dxa"/>
            <w:tcBorders>
              <w:top w:val="nil"/>
              <w:left w:val="nil"/>
              <w:bottom w:val="nil"/>
              <w:right w:val="nil"/>
            </w:tcBorders>
          </w:tcPr>
          <w:p w14:paraId="44859326" w14:textId="4082D0BC" w:rsidR="00E87FE0" w:rsidRPr="00E87FE0" w:rsidRDefault="00E87FE0" w:rsidP="00E87FE0">
            <w:pPr>
              <w:rPr>
                <w:sz w:val="22"/>
                <w:szCs w:val="22"/>
              </w:rPr>
            </w:pPr>
            <w:r w:rsidRPr="00E87FE0">
              <w:rPr>
                <w:sz w:val="22"/>
                <w:szCs w:val="22"/>
              </w:rPr>
              <w:t>(</w:t>
            </w:r>
            <w:r w:rsidR="004044F9">
              <w:rPr>
                <w:sz w:val="22"/>
                <w:szCs w:val="22"/>
              </w:rPr>
              <w:t>d</w:t>
            </w:r>
            <w:r w:rsidRPr="00E87FE0">
              <w:rPr>
                <w:sz w:val="22"/>
                <w:szCs w:val="22"/>
              </w:rPr>
              <w:t>)</w:t>
            </w:r>
          </w:p>
        </w:tc>
        <w:tc>
          <w:tcPr>
            <w:tcW w:w="9989" w:type="dxa"/>
            <w:gridSpan w:val="6"/>
            <w:tcBorders>
              <w:top w:val="nil"/>
              <w:left w:val="nil"/>
              <w:bottom w:val="nil"/>
              <w:right w:val="nil"/>
            </w:tcBorders>
          </w:tcPr>
          <w:p w14:paraId="536AEB6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5E732F9C" w14:textId="77777777" w:rsidTr="00973347">
        <w:tc>
          <w:tcPr>
            <w:tcW w:w="622" w:type="dxa"/>
            <w:tcBorders>
              <w:top w:val="nil"/>
              <w:left w:val="nil"/>
              <w:bottom w:val="nil"/>
              <w:right w:val="nil"/>
            </w:tcBorders>
          </w:tcPr>
          <w:p w14:paraId="435DC20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EE97D27" w14:textId="77777777" w:rsidR="00E87FE0" w:rsidRPr="00E87FE0" w:rsidRDefault="00E87FE0" w:rsidP="00E87FE0">
            <w:pPr>
              <w:rPr>
                <w:sz w:val="22"/>
                <w:szCs w:val="22"/>
              </w:rPr>
            </w:pPr>
          </w:p>
        </w:tc>
      </w:tr>
      <w:tr w:rsidR="00E87FE0" w:rsidRPr="00E87FE0" w14:paraId="56D4A4EE" w14:textId="77777777" w:rsidTr="00973347">
        <w:tc>
          <w:tcPr>
            <w:tcW w:w="2923" w:type="dxa"/>
            <w:gridSpan w:val="2"/>
          </w:tcPr>
          <w:p w14:paraId="03F669F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F4CBB1F" w14:textId="77777777" w:rsidR="00E87FE0" w:rsidRPr="00E87FE0" w:rsidRDefault="00E87FE0" w:rsidP="00E87FE0">
            <w:pPr>
              <w:jc w:val="center"/>
              <w:rPr>
                <w:sz w:val="22"/>
                <w:szCs w:val="22"/>
              </w:rPr>
            </w:pPr>
            <w:r w:rsidRPr="00E87FE0">
              <w:rPr>
                <w:sz w:val="22"/>
                <w:szCs w:val="22"/>
              </w:rPr>
              <w:t>From:</w:t>
            </w:r>
          </w:p>
          <w:p w14:paraId="5DB34E2E" w14:textId="77777777" w:rsidR="00E87FE0" w:rsidRPr="00E87FE0" w:rsidRDefault="00E87FE0" w:rsidP="00E87FE0">
            <w:pPr>
              <w:jc w:val="center"/>
              <w:rPr>
                <w:sz w:val="22"/>
                <w:szCs w:val="22"/>
              </w:rPr>
            </w:pPr>
            <w:r w:rsidRPr="00E87FE0">
              <w:rPr>
                <w:sz w:val="22"/>
                <w:szCs w:val="22"/>
              </w:rPr>
              <w:t>(dd/mm/yyyy)</w:t>
            </w:r>
          </w:p>
        </w:tc>
        <w:tc>
          <w:tcPr>
            <w:tcW w:w="1984" w:type="dxa"/>
          </w:tcPr>
          <w:p w14:paraId="42CB2436" w14:textId="77777777" w:rsidR="00E87FE0" w:rsidRPr="00E87FE0" w:rsidRDefault="00E87FE0" w:rsidP="00E87FE0">
            <w:pPr>
              <w:jc w:val="center"/>
              <w:rPr>
                <w:sz w:val="22"/>
                <w:szCs w:val="22"/>
              </w:rPr>
            </w:pPr>
            <w:r w:rsidRPr="00E87FE0">
              <w:rPr>
                <w:sz w:val="22"/>
                <w:szCs w:val="22"/>
              </w:rPr>
              <w:t>To:</w:t>
            </w:r>
          </w:p>
          <w:p w14:paraId="0638FBDF" w14:textId="77777777" w:rsidR="00E87FE0" w:rsidRPr="00E87FE0" w:rsidRDefault="00E87FE0" w:rsidP="00E87FE0">
            <w:pPr>
              <w:jc w:val="center"/>
              <w:rPr>
                <w:sz w:val="22"/>
                <w:szCs w:val="22"/>
              </w:rPr>
            </w:pPr>
            <w:r w:rsidRPr="00E87FE0">
              <w:rPr>
                <w:sz w:val="22"/>
                <w:szCs w:val="22"/>
              </w:rPr>
              <w:t>(dd/mm/yyyy)</w:t>
            </w:r>
          </w:p>
        </w:tc>
        <w:tc>
          <w:tcPr>
            <w:tcW w:w="2444" w:type="dxa"/>
          </w:tcPr>
          <w:p w14:paraId="53233BB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9B744BC" w14:textId="77777777" w:rsidR="00E87FE0" w:rsidRPr="00E87FE0" w:rsidRDefault="00E87FE0" w:rsidP="00E87FE0">
            <w:pPr>
              <w:jc w:val="center"/>
              <w:rPr>
                <w:sz w:val="22"/>
                <w:szCs w:val="22"/>
              </w:rPr>
            </w:pPr>
            <w:r w:rsidRPr="00E87FE0">
              <w:rPr>
                <w:sz w:val="22"/>
                <w:szCs w:val="22"/>
              </w:rPr>
              <w:t>Salary:</w:t>
            </w:r>
          </w:p>
        </w:tc>
      </w:tr>
      <w:tr w:rsidR="00E87FE0" w:rsidRPr="00E87FE0" w14:paraId="1A977775" w14:textId="77777777" w:rsidTr="00973347">
        <w:tc>
          <w:tcPr>
            <w:tcW w:w="2923" w:type="dxa"/>
            <w:gridSpan w:val="2"/>
          </w:tcPr>
          <w:p w14:paraId="36C826FD" w14:textId="77777777" w:rsidR="00E87FE0" w:rsidRPr="00E87FE0" w:rsidRDefault="00E87FE0" w:rsidP="00E87FE0"/>
          <w:p w14:paraId="378C7A4C" w14:textId="77777777" w:rsidR="00E87FE0" w:rsidRPr="00E87FE0" w:rsidRDefault="00E87FE0" w:rsidP="00E87FE0"/>
          <w:p w14:paraId="233C8CE7" w14:textId="77777777" w:rsidR="00E87FE0" w:rsidRPr="00E87FE0" w:rsidRDefault="00E87FE0" w:rsidP="00E87FE0"/>
          <w:p w14:paraId="64F644D8" w14:textId="77777777" w:rsidR="00E87FE0" w:rsidRPr="00E87FE0" w:rsidRDefault="00E87FE0" w:rsidP="00E87FE0"/>
          <w:p w14:paraId="56BC04E2" w14:textId="77777777" w:rsidR="00E87FE0" w:rsidRPr="00E87FE0" w:rsidRDefault="00E87FE0" w:rsidP="00E87FE0"/>
        </w:tc>
        <w:tc>
          <w:tcPr>
            <w:tcW w:w="1843" w:type="dxa"/>
            <w:gridSpan w:val="2"/>
          </w:tcPr>
          <w:p w14:paraId="061439F5" w14:textId="77777777" w:rsidR="00E87FE0" w:rsidRPr="00E87FE0" w:rsidRDefault="00E87FE0" w:rsidP="00E87FE0"/>
        </w:tc>
        <w:tc>
          <w:tcPr>
            <w:tcW w:w="1984" w:type="dxa"/>
          </w:tcPr>
          <w:p w14:paraId="5100160A" w14:textId="77777777" w:rsidR="00E87FE0" w:rsidRPr="00E87FE0" w:rsidRDefault="00E87FE0" w:rsidP="00E87FE0"/>
        </w:tc>
        <w:tc>
          <w:tcPr>
            <w:tcW w:w="2444" w:type="dxa"/>
          </w:tcPr>
          <w:p w14:paraId="0B5A53A7" w14:textId="77777777" w:rsidR="00E87FE0" w:rsidRPr="00E87FE0" w:rsidRDefault="00E87FE0" w:rsidP="00E87FE0"/>
        </w:tc>
        <w:tc>
          <w:tcPr>
            <w:tcW w:w="1417" w:type="dxa"/>
          </w:tcPr>
          <w:p w14:paraId="2347F53A" w14:textId="77777777" w:rsidR="00E87FE0" w:rsidRPr="00E87FE0" w:rsidRDefault="00E87FE0" w:rsidP="00E87FE0"/>
        </w:tc>
      </w:tr>
      <w:tr w:rsidR="00E87FE0" w:rsidRPr="00E87FE0" w14:paraId="6B79D674" w14:textId="77777777" w:rsidTr="00973347">
        <w:tc>
          <w:tcPr>
            <w:tcW w:w="2923" w:type="dxa"/>
            <w:gridSpan w:val="2"/>
          </w:tcPr>
          <w:p w14:paraId="3FCE7E9F" w14:textId="77777777" w:rsidR="00E87FE0" w:rsidRPr="00E87FE0" w:rsidRDefault="00E87FE0" w:rsidP="00E87FE0"/>
          <w:p w14:paraId="6FDC7FA9" w14:textId="77777777" w:rsidR="00E87FE0" w:rsidRPr="00E87FE0" w:rsidRDefault="00E87FE0" w:rsidP="00E87FE0"/>
          <w:p w14:paraId="07729B43" w14:textId="77777777" w:rsidR="00E87FE0" w:rsidRPr="00E87FE0" w:rsidRDefault="00E87FE0" w:rsidP="00E87FE0"/>
          <w:p w14:paraId="52BB1E33" w14:textId="77777777" w:rsidR="00E87FE0" w:rsidRPr="00E87FE0" w:rsidRDefault="00E87FE0" w:rsidP="00E87FE0"/>
          <w:p w14:paraId="6F826197" w14:textId="77777777" w:rsidR="00E87FE0" w:rsidRPr="00E87FE0" w:rsidRDefault="00E87FE0" w:rsidP="00E87FE0"/>
        </w:tc>
        <w:tc>
          <w:tcPr>
            <w:tcW w:w="1843" w:type="dxa"/>
            <w:gridSpan w:val="2"/>
          </w:tcPr>
          <w:p w14:paraId="77E6E09A" w14:textId="77777777" w:rsidR="00E87FE0" w:rsidRPr="00E87FE0" w:rsidRDefault="00E87FE0" w:rsidP="00E87FE0"/>
        </w:tc>
        <w:tc>
          <w:tcPr>
            <w:tcW w:w="1984" w:type="dxa"/>
          </w:tcPr>
          <w:p w14:paraId="6F4372CC" w14:textId="77777777" w:rsidR="00E87FE0" w:rsidRPr="00E87FE0" w:rsidRDefault="00E87FE0" w:rsidP="00E87FE0"/>
        </w:tc>
        <w:tc>
          <w:tcPr>
            <w:tcW w:w="2444" w:type="dxa"/>
          </w:tcPr>
          <w:p w14:paraId="0997E9E2" w14:textId="77777777" w:rsidR="00E87FE0" w:rsidRPr="00E87FE0" w:rsidRDefault="00E87FE0" w:rsidP="00E87FE0"/>
        </w:tc>
        <w:tc>
          <w:tcPr>
            <w:tcW w:w="1417" w:type="dxa"/>
          </w:tcPr>
          <w:p w14:paraId="23F43AA0" w14:textId="77777777" w:rsidR="00E87FE0" w:rsidRPr="00E87FE0" w:rsidRDefault="00E87FE0" w:rsidP="00E87FE0"/>
        </w:tc>
      </w:tr>
      <w:tr w:rsidR="00E87FE0" w:rsidRPr="00E87FE0" w14:paraId="56A20496" w14:textId="77777777" w:rsidTr="00973347">
        <w:tc>
          <w:tcPr>
            <w:tcW w:w="2923" w:type="dxa"/>
            <w:gridSpan w:val="2"/>
          </w:tcPr>
          <w:p w14:paraId="3C25012C" w14:textId="77777777" w:rsidR="00E87FE0" w:rsidRPr="00E87FE0" w:rsidRDefault="00E87FE0" w:rsidP="00E87FE0"/>
          <w:p w14:paraId="1F1AB753" w14:textId="77777777" w:rsidR="00E87FE0" w:rsidRPr="00E87FE0" w:rsidRDefault="00E87FE0" w:rsidP="00E87FE0"/>
          <w:p w14:paraId="5EF7B302" w14:textId="77777777" w:rsidR="00E87FE0" w:rsidRPr="00E87FE0" w:rsidRDefault="00E87FE0" w:rsidP="00E87FE0"/>
          <w:p w14:paraId="5F9B34FB" w14:textId="77777777" w:rsidR="00E87FE0" w:rsidRPr="00E87FE0" w:rsidRDefault="00E87FE0" w:rsidP="00E87FE0"/>
          <w:p w14:paraId="604C788B" w14:textId="77777777" w:rsidR="00E87FE0" w:rsidRPr="00E87FE0" w:rsidRDefault="00E87FE0" w:rsidP="00E87FE0"/>
        </w:tc>
        <w:tc>
          <w:tcPr>
            <w:tcW w:w="1843" w:type="dxa"/>
            <w:gridSpan w:val="2"/>
          </w:tcPr>
          <w:p w14:paraId="70B953E5" w14:textId="77777777" w:rsidR="00E87FE0" w:rsidRPr="00E87FE0" w:rsidRDefault="00E87FE0" w:rsidP="00E87FE0"/>
        </w:tc>
        <w:tc>
          <w:tcPr>
            <w:tcW w:w="1984" w:type="dxa"/>
          </w:tcPr>
          <w:p w14:paraId="10D46B82" w14:textId="77777777" w:rsidR="00E87FE0" w:rsidRPr="00E87FE0" w:rsidRDefault="00E87FE0" w:rsidP="00E87FE0"/>
        </w:tc>
        <w:tc>
          <w:tcPr>
            <w:tcW w:w="2444" w:type="dxa"/>
          </w:tcPr>
          <w:p w14:paraId="402D22AF" w14:textId="77777777" w:rsidR="00E87FE0" w:rsidRPr="00E87FE0" w:rsidRDefault="00E87FE0" w:rsidP="00E87FE0"/>
        </w:tc>
        <w:tc>
          <w:tcPr>
            <w:tcW w:w="1417" w:type="dxa"/>
          </w:tcPr>
          <w:p w14:paraId="1E985FDB" w14:textId="77777777" w:rsidR="00E87FE0" w:rsidRPr="00E87FE0" w:rsidRDefault="00E87FE0" w:rsidP="00E87FE0"/>
        </w:tc>
      </w:tr>
      <w:tr w:rsidR="00E87FE0" w:rsidRPr="00E87FE0" w14:paraId="5F499B8A" w14:textId="77777777" w:rsidTr="00973347">
        <w:tc>
          <w:tcPr>
            <w:tcW w:w="2923" w:type="dxa"/>
            <w:gridSpan w:val="2"/>
          </w:tcPr>
          <w:p w14:paraId="2096D8E5" w14:textId="77777777" w:rsidR="00E87FE0" w:rsidRPr="00E87FE0" w:rsidRDefault="00E87FE0" w:rsidP="00E87FE0"/>
          <w:p w14:paraId="560B79F8" w14:textId="77777777" w:rsidR="00E87FE0" w:rsidRPr="00E87FE0" w:rsidRDefault="00E87FE0" w:rsidP="00E87FE0"/>
          <w:p w14:paraId="11530274" w14:textId="77777777" w:rsidR="00E87FE0" w:rsidRPr="00E87FE0" w:rsidRDefault="00E87FE0" w:rsidP="00E87FE0"/>
          <w:p w14:paraId="3891CA13" w14:textId="77777777" w:rsidR="00E87FE0" w:rsidRPr="00E87FE0" w:rsidRDefault="00E87FE0" w:rsidP="00E87FE0"/>
          <w:p w14:paraId="4C01FBA4" w14:textId="77777777" w:rsidR="00E87FE0" w:rsidRPr="00E87FE0" w:rsidRDefault="00E87FE0" w:rsidP="00E87FE0"/>
        </w:tc>
        <w:tc>
          <w:tcPr>
            <w:tcW w:w="1843" w:type="dxa"/>
            <w:gridSpan w:val="2"/>
          </w:tcPr>
          <w:p w14:paraId="031F9A06" w14:textId="77777777" w:rsidR="00E87FE0" w:rsidRPr="00E87FE0" w:rsidRDefault="00E87FE0" w:rsidP="00E87FE0"/>
        </w:tc>
        <w:tc>
          <w:tcPr>
            <w:tcW w:w="1984" w:type="dxa"/>
          </w:tcPr>
          <w:p w14:paraId="6E648AAE" w14:textId="77777777" w:rsidR="00E87FE0" w:rsidRPr="00E87FE0" w:rsidRDefault="00E87FE0" w:rsidP="00E87FE0"/>
        </w:tc>
        <w:tc>
          <w:tcPr>
            <w:tcW w:w="2444" w:type="dxa"/>
          </w:tcPr>
          <w:p w14:paraId="22291F64" w14:textId="77777777" w:rsidR="00E87FE0" w:rsidRPr="00E87FE0" w:rsidRDefault="00E87FE0" w:rsidP="00E87FE0"/>
        </w:tc>
        <w:tc>
          <w:tcPr>
            <w:tcW w:w="1417" w:type="dxa"/>
          </w:tcPr>
          <w:p w14:paraId="1EA5F235" w14:textId="77777777" w:rsidR="00E87FE0" w:rsidRPr="00E87FE0" w:rsidRDefault="00E87FE0" w:rsidP="00E87FE0"/>
        </w:tc>
      </w:tr>
      <w:tr w:rsidR="00E87FE0" w:rsidRPr="00E87FE0" w14:paraId="69D19680" w14:textId="77777777" w:rsidTr="00973347">
        <w:tc>
          <w:tcPr>
            <w:tcW w:w="2923" w:type="dxa"/>
            <w:gridSpan w:val="2"/>
          </w:tcPr>
          <w:p w14:paraId="25E0F77E" w14:textId="77777777" w:rsidR="00E87FE0" w:rsidRPr="00E87FE0" w:rsidRDefault="00E87FE0" w:rsidP="00E87FE0"/>
          <w:p w14:paraId="42836800" w14:textId="77777777" w:rsidR="00E87FE0" w:rsidRPr="00E87FE0" w:rsidRDefault="00E87FE0" w:rsidP="00E87FE0"/>
          <w:p w14:paraId="4639AFED" w14:textId="77777777" w:rsidR="00E87FE0" w:rsidRPr="00E87FE0" w:rsidRDefault="00E87FE0" w:rsidP="00E87FE0"/>
          <w:p w14:paraId="2E1EEE77" w14:textId="77777777" w:rsidR="00E87FE0" w:rsidRPr="00E87FE0" w:rsidRDefault="00E87FE0" w:rsidP="00E87FE0"/>
          <w:p w14:paraId="73AF1D20" w14:textId="77777777" w:rsidR="00E87FE0" w:rsidRPr="00E87FE0" w:rsidRDefault="00E87FE0" w:rsidP="00E87FE0"/>
        </w:tc>
        <w:tc>
          <w:tcPr>
            <w:tcW w:w="1843" w:type="dxa"/>
            <w:gridSpan w:val="2"/>
          </w:tcPr>
          <w:p w14:paraId="1FFD42EC" w14:textId="77777777" w:rsidR="00E87FE0" w:rsidRPr="00E87FE0" w:rsidRDefault="00E87FE0" w:rsidP="00E87FE0"/>
        </w:tc>
        <w:tc>
          <w:tcPr>
            <w:tcW w:w="1984" w:type="dxa"/>
          </w:tcPr>
          <w:p w14:paraId="51FD1998" w14:textId="77777777" w:rsidR="00E87FE0" w:rsidRPr="00E87FE0" w:rsidRDefault="00E87FE0" w:rsidP="00E87FE0"/>
        </w:tc>
        <w:tc>
          <w:tcPr>
            <w:tcW w:w="2444" w:type="dxa"/>
          </w:tcPr>
          <w:p w14:paraId="75CBCF75" w14:textId="77777777" w:rsidR="00E87FE0" w:rsidRPr="00E87FE0" w:rsidRDefault="00E87FE0" w:rsidP="00E87FE0"/>
        </w:tc>
        <w:tc>
          <w:tcPr>
            <w:tcW w:w="1417" w:type="dxa"/>
          </w:tcPr>
          <w:p w14:paraId="26E2A348" w14:textId="77777777" w:rsidR="00E87FE0" w:rsidRPr="00E87FE0" w:rsidRDefault="00E87FE0" w:rsidP="00E87FE0"/>
          <w:p w14:paraId="5F9ECAA9" w14:textId="77777777" w:rsidR="00E87FE0" w:rsidRPr="00E87FE0" w:rsidRDefault="00E87FE0" w:rsidP="00E87FE0"/>
        </w:tc>
      </w:tr>
      <w:tr w:rsidR="00E87FE0" w:rsidRPr="00E87FE0" w14:paraId="15BFA1FF" w14:textId="77777777" w:rsidTr="00973347">
        <w:tc>
          <w:tcPr>
            <w:tcW w:w="2923" w:type="dxa"/>
            <w:gridSpan w:val="2"/>
          </w:tcPr>
          <w:p w14:paraId="288795ED" w14:textId="77777777" w:rsidR="00E87FE0" w:rsidRPr="00E87FE0" w:rsidRDefault="00E87FE0" w:rsidP="00E87FE0"/>
          <w:p w14:paraId="748F6E60" w14:textId="77777777" w:rsidR="00E87FE0" w:rsidRDefault="00E87FE0" w:rsidP="00E87FE0"/>
          <w:p w14:paraId="794AF815" w14:textId="77777777" w:rsidR="004044F9" w:rsidRPr="00E87FE0" w:rsidRDefault="004044F9" w:rsidP="00E87FE0"/>
          <w:p w14:paraId="3D8A4B71" w14:textId="77777777" w:rsidR="00E87FE0" w:rsidRPr="00E87FE0" w:rsidRDefault="00E87FE0" w:rsidP="00E87FE0"/>
          <w:p w14:paraId="7D7CFD8C" w14:textId="77777777" w:rsidR="00E87FE0" w:rsidRPr="00E87FE0" w:rsidRDefault="00E87FE0" w:rsidP="00E87FE0"/>
        </w:tc>
        <w:tc>
          <w:tcPr>
            <w:tcW w:w="1843" w:type="dxa"/>
            <w:gridSpan w:val="2"/>
          </w:tcPr>
          <w:p w14:paraId="3F17D959" w14:textId="77777777" w:rsidR="00E87FE0" w:rsidRPr="00E87FE0" w:rsidRDefault="00E87FE0" w:rsidP="00E87FE0"/>
        </w:tc>
        <w:tc>
          <w:tcPr>
            <w:tcW w:w="1984" w:type="dxa"/>
          </w:tcPr>
          <w:p w14:paraId="10F9FDFB" w14:textId="77777777" w:rsidR="00E87FE0" w:rsidRPr="00E87FE0" w:rsidRDefault="00E87FE0" w:rsidP="00E87FE0"/>
        </w:tc>
        <w:tc>
          <w:tcPr>
            <w:tcW w:w="2444" w:type="dxa"/>
          </w:tcPr>
          <w:p w14:paraId="61914712" w14:textId="77777777" w:rsidR="00E87FE0" w:rsidRPr="00E87FE0" w:rsidRDefault="00E87FE0" w:rsidP="00E87FE0"/>
        </w:tc>
        <w:tc>
          <w:tcPr>
            <w:tcW w:w="1417" w:type="dxa"/>
          </w:tcPr>
          <w:p w14:paraId="1D6062EB" w14:textId="77777777" w:rsidR="00E87FE0" w:rsidRPr="00E87FE0" w:rsidRDefault="00E87FE0" w:rsidP="00E87FE0"/>
        </w:tc>
      </w:tr>
    </w:tbl>
    <w:p w14:paraId="73B67831" w14:textId="77777777" w:rsidR="00E87FE0" w:rsidRPr="00E87FE0" w:rsidRDefault="00E87FE0" w:rsidP="00E87FE0"/>
    <w:p w14:paraId="3A2DF7B9"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69A7CC49" w14:textId="77777777" w:rsidTr="004044F9">
        <w:tc>
          <w:tcPr>
            <w:tcW w:w="10836" w:type="dxa"/>
            <w:gridSpan w:val="3"/>
          </w:tcPr>
          <w:p w14:paraId="10853ADE" w14:textId="77777777" w:rsidR="00E87FE0" w:rsidRPr="004044F9" w:rsidRDefault="00E87FE0" w:rsidP="00E87FE0">
            <w:pPr>
              <w:rPr>
                <w:b/>
                <w:sz w:val="22"/>
                <w:szCs w:val="22"/>
              </w:rPr>
            </w:pPr>
          </w:p>
          <w:p w14:paraId="62301523" w14:textId="5FC9BD64" w:rsidR="00E87FE0" w:rsidRPr="004044F9" w:rsidRDefault="00E87FE0" w:rsidP="00E87FE0">
            <w:pPr>
              <w:rPr>
                <w:b/>
                <w:sz w:val="22"/>
                <w:szCs w:val="22"/>
              </w:rPr>
            </w:pPr>
            <w:r w:rsidRPr="004044F9">
              <w:rPr>
                <w:b/>
                <w:sz w:val="22"/>
                <w:szCs w:val="22"/>
              </w:rPr>
              <w:t xml:space="preserve">Section 3:  </w:t>
            </w:r>
            <w:r w:rsidR="004044F9" w:rsidRPr="004044F9">
              <w:rPr>
                <w:b/>
                <w:sz w:val="22"/>
                <w:szCs w:val="22"/>
              </w:rPr>
              <w:t>E</w:t>
            </w:r>
            <w:r w:rsidRPr="004044F9">
              <w:rPr>
                <w:b/>
                <w:sz w:val="22"/>
                <w:szCs w:val="22"/>
              </w:rPr>
              <w:t xml:space="preserve">xperience </w:t>
            </w:r>
          </w:p>
        </w:tc>
      </w:tr>
      <w:tr w:rsidR="00E87FE0" w:rsidRPr="00E87FE0" w14:paraId="3FFB1E11" w14:textId="77777777" w:rsidTr="004044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554EDED" w14:textId="77777777" w:rsidR="00E87FE0" w:rsidRPr="004044F9" w:rsidRDefault="00E87FE0" w:rsidP="00E87FE0">
            <w:pPr>
              <w:rPr>
                <w:sz w:val="22"/>
                <w:szCs w:val="22"/>
              </w:rPr>
            </w:pPr>
            <w:r w:rsidRPr="004044F9">
              <w:rPr>
                <w:b/>
                <w:sz w:val="22"/>
                <w:szCs w:val="22"/>
              </w:rPr>
              <w:t>5.</w:t>
            </w:r>
          </w:p>
        </w:tc>
        <w:tc>
          <w:tcPr>
            <w:tcW w:w="10116" w:type="dxa"/>
            <w:gridSpan w:val="2"/>
            <w:tcBorders>
              <w:top w:val="nil"/>
              <w:left w:val="nil"/>
              <w:bottom w:val="nil"/>
              <w:right w:val="nil"/>
            </w:tcBorders>
          </w:tcPr>
          <w:p w14:paraId="06387C09" w14:textId="416C0911" w:rsidR="00E87FE0" w:rsidRPr="004044F9" w:rsidRDefault="00E87FE0" w:rsidP="00E87FE0">
            <w:pPr>
              <w:rPr>
                <w:sz w:val="22"/>
                <w:szCs w:val="22"/>
              </w:rPr>
            </w:pPr>
          </w:p>
        </w:tc>
      </w:tr>
      <w:tr w:rsidR="004044F9" w:rsidRPr="004044F9" w14:paraId="773D3A3E" w14:textId="77777777" w:rsidTr="004044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260EDB3E" w14:textId="77777777" w:rsidR="00457803" w:rsidRPr="004044F9" w:rsidRDefault="00457803" w:rsidP="00457803">
            <w:pPr>
              <w:ind w:left="-851"/>
              <w:rPr>
                <w:sz w:val="22"/>
                <w:szCs w:val="22"/>
              </w:rPr>
            </w:pPr>
          </w:p>
          <w:p w14:paraId="22FD9FF5" w14:textId="432D54AB" w:rsidR="00E87FE0" w:rsidRPr="004044F9" w:rsidRDefault="00E87FE0" w:rsidP="00E87FE0">
            <w:pPr>
              <w:rPr>
                <w:bCs/>
                <w:sz w:val="22"/>
                <w:szCs w:val="22"/>
              </w:rPr>
            </w:pPr>
            <w:r w:rsidRPr="004044F9">
              <w:rPr>
                <w:b/>
                <w:bCs/>
                <w:sz w:val="22"/>
                <w:szCs w:val="22"/>
              </w:rPr>
              <w:t>You must complete the application form in either typescript (Arial font size 11) or legible hand-writing using black ink.  You must limit your text in this section, i.e. (</w:t>
            </w:r>
            <w:r w:rsidR="004044F9" w:rsidRPr="004044F9">
              <w:rPr>
                <w:b/>
                <w:bCs/>
                <w:sz w:val="22"/>
                <w:szCs w:val="22"/>
              </w:rPr>
              <w:t>a</w:t>
            </w:r>
            <w:r w:rsidRPr="004044F9">
              <w:rPr>
                <w:b/>
                <w:bCs/>
                <w:sz w:val="22"/>
                <w:szCs w:val="22"/>
              </w:rPr>
              <w:t>) to (</w:t>
            </w:r>
            <w:r w:rsidR="004044F9" w:rsidRPr="004044F9">
              <w:rPr>
                <w:b/>
                <w:bCs/>
                <w:sz w:val="22"/>
                <w:szCs w:val="22"/>
              </w:rPr>
              <w:t>c</w:t>
            </w:r>
            <w:r w:rsidRPr="004044F9">
              <w:rPr>
                <w:b/>
                <w:bCs/>
                <w:sz w:val="22"/>
                <w:szCs w:val="22"/>
              </w:rPr>
              <w:t xml:space="preserve">), to no more than one A4 page per criterion.  You must not use continuation sheets. </w:t>
            </w:r>
            <w:r w:rsidRPr="004044F9">
              <w:rPr>
                <w:b/>
                <w:sz w:val="22"/>
                <w:szCs w:val="22"/>
              </w:rPr>
              <w:t>If you submit more than one page per criterion, the short-listing panel will only consider the first page of information and you may not be short-listed.</w:t>
            </w:r>
          </w:p>
          <w:p w14:paraId="76EE49F3" w14:textId="77777777" w:rsidR="00E87FE0" w:rsidRPr="004044F9" w:rsidRDefault="00E87FE0" w:rsidP="00E87FE0">
            <w:pPr>
              <w:rPr>
                <w:sz w:val="22"/>
                <w:szCs w:val="22"/>
              </w:rPr>
            </w:pPr>
          </w:p>
          <w:p w14:paraId="2E97E837" w14:textId="77777777" w:rsidR="00E979BC" w:rsidRPr="004044F9" w:rsidRDefault="00E979BC" w:rsidP="00E979BC">
            <w:pPr>
              <w:rPr>
                <w:sz w:val="22"/>
                <w:szCs w:val="22"/>
              </w:rPr>
            </w:pPr>
            <w:r w:rsidRPr="004044F9">
              <w:rPr>
                <w:sz w:val="22"/>
                <w:szCs w:val="22"/>
              </w:rPr>
              <w:t xml:space="preserve">Applicants </w:t>
            </w:r>
            <w:r w:rsidRPr="004044F9">
              <w:rPr>
                <w:b/>
                <w:sz w:val="22"/>
                <w:szCs w:val="22"/>
              </w:rPr>
              <w:t>must</w:t>
            </w:r>
            <w:r w:rsidRPr="004044F9">
              <w:rPr>
                <w:sz w:val="22"/>
                <w:szCs w:val="22"/>
              </w:rPr>
              <w:t>, as at the closing date for receipt of application forms, be able to demonstrate by providing personal and specific examples on the application form, that they meet the experience as stated in the employee specification.</w:t>
            </w:r>
          </w:p>
          <w:p w14:paraId="14B4400E" w14:textId="77777777" w:rsidR="00E979BC" w:rsidRPr="004044F9" w:rsidRDefault="00E979BC" w:rsidP="00E979BC">
            <w:pPr>
              <w:rPr>
                <w:sz w:val="22"/>
                <w:szCs w:val="22"/>
              </w:rPr>
            </w:pPr>
          </w:p>
          <w:p w14:paraId="3540711E" w14:textId="77777777" w:rsidR="00E979BC" w:rsidRPr="004044F9" w:rsidRDefault="00E979BC" w:rsidP="00E979BC">
            <w:pPr>
              <w:rPr>
                <w:b/>
                <w:sz w:val="22"/>
                <w:szCs w:val="22"/>
              </w:rPr>
            </w:pPr>
            <w:r w:rsidRPr="004044F9">
              <w:rPr>
                <w:b/>
                <w:sz w:val="22"/>
                <w:szCs w:val="22"/>
              </w:rPr>
              <w:t>Essential criteria</w:t>
            </w:r>
          </w:p>
          <w:p w14:paraId="044054BC" w14:textId="77777777" w:rsidR="00E979BC" w:rsidRPr="004044F9" w:rsidRDefault="00E979BC" w:rsidP="00E979BC">
            <w:pPr>
              <w:rPr>
                <w:b/>
                <w:sz w:val="22"/>
                <w:szCs w:val="22"/>
              </w:rPr>
            </w:pPr>
          </w:p>
          <w:p w14:paraId="505732AA" w14:textId="77777777" w:rsidR="004044F9" w:rsidRPr="004044F9" w:rsidRDefault="004044F9" w:rsidP="004044F9">
            <w:pPr>
              <w:rPr>
                <w:sz w:val="22"/>
                <w:szCs w:val="22"/>
              </w:rPr>
            </w:pPr>
            <w:r w:rsidRPr="004044F9">
              <w:rPr>
                <w:sz w:val="22"/>
                <w:szCs w:val="22"/>
              </w:rPr>
              <w:t xml:space="preserve">Applicants </w:t>
            </w:r>
            <w:r w:rsidRPr="004044F9">
              <w:rPr>
                <w:b/>
                <w:bCs/>
                <w:sz w:val="22"/>
                <w:szCs w:val="22"/>
              </w:rPr>
              <w:t xml:space="preserve">must, </w:t>
            </w:r>
            <w:r w:rsidRPr="004044F9">
              <w:rPr>
                <w:sz w:val="22"/>
                <w:szCs w:val="22"/>
              </w:rPr>
              <w:t xml:space="preserve">as at the closing date for receipt of application forms, be able to demonstrate on the application form, by providing personal and specific examples, at least </w:t>
            </w:r>
            <w:r w:rsidRPr="004044F9">
              <w:rPr>
                <w:b/>
                <w:sz w:val="22"/>
                <w:szCs w:val="22"/>
              </w:rPr>
              <w:t>one</w:t>
            </w:r>
            <w:r w:rsidRPr="004044F9">
              <w:rPr>
                <w:sz w:val="22"/>
                <w:szCs w:val="22"/>
              </w:rPr>
              <w:t xml:space="preserve"> year’s relevant experience in each of the following three areas:</w:t>
            </w:r>
          </w:p>
          <w:p w14:paraId="3C3F8743" w14:textId="77777777" w:rsidR="004044F9" w:rsidRPr="004044F9" w:rsidRDefault="004044F9" w:rsidP="004044F9">
            <w:pPr>
              <w:rPr>
                <w:sz w:val="22"/>
                <w:szCs w:val="22"/>
              </w:rPr>
            </w:pPr>
          </w:p>
          <w:p w14:paraId="6C34F792" w14:textId="77777777" w:rsidR="004044F9" w:rsidRPr="004044F9" w:rsidRDefault="004044F9" w:rsidP="004044F9">
            <w:pPr>
              <w:pStyle w:val="ListParagraph"/>
              <w:numPr>
                <w:ilvl w:val="0"/>
                <w:numId w:val="17"/>
              </w:numPr>
              <w:overflowPunct w:val="0"/>
              <w:autoSpaceDE w:val="0"/>
              <w:autoSpaceDN w:val="0"/>
              <w:adjustRightInd w:val="0"/>
              <w:ind w:left="426" w:hanging="426"/>
              <w:contextualSpacing/>
              <w:textAlignment w:val="baseline"/>
              <w:rPr>
                <w:sz w:val="22"/>
                <w:szCs w:val="22"/>
              </w:rPr>
            </w:pPr>
            <w:r w:rsidRPr="004044F9">
              <w:rPr>
                <w:sz w:val="22"/>
                <w:szCs w:val="22"/>
              </w:rPr>
              <w:t>ensuring the monitoring and upkeep of buildings from a facilities management perspective;</w:t>
            </w:r>
          </w:p>
          <w:p w14:paraId="470A7AE6" w14:textId="77777777" w:rsidR="004044F9" w:rsidRPr="004044F9" w:rsidRDefault="004044F9" w:rsidP="004044F9">
            <w:pPr>
              <w:pStyle w:val="ListParagraph"/>
              <w:numPr>
                <w:ilvl w:val="0"/>
                <w:numId w:val="17"/>
              </w:numPr>
              <w:overflowPunct w:val="0"/>
              <w:autoSpaceDE w:val="0"/>
              <w:autoSpaceDN w:val="0"/>
              <w:adjustRightInd w:val="0"/>
              <w:ind w:left="426" w:hanging="426"/>
              <w:contextualSpacing/>
              <w:textAlignment w:val="baseline"/>
              <w:rPr>
                <w:sz w:val="22"/>
                <w:szCs w:val="22"/>
              </w:rPr>
            </w:pPr>
            <w:r w:rsidRPr="004044F9">
              <w:rPr>
                <w:sz w:val="22"/>
                <w:szCs w:val="22"/>
              </w:rPr>
              <w:t>ensuring the upkeep and administration of access-control or staff ID systems; and,</w:t>
            </w:r>
          </w:p>
          <w:p w14:paraId="7819A1E4" w14:textId="77777777" w:rsidR="004044F9" w:rsidRPr="004044F9" w:rsidRDefault="004044F9" w:rsidP="004044F9">
            <w:pPr>
              <w:pStyle w:val="ListParagraph"/>
              <w:numPr>
                <w:ilvl w:val="0"/>
                <w:numId w:val="17"/>
              </w:numPr>
              <w:overflowPunct w:val="0"/>
              <w:autoSpaceDE w:val="0"/>
              <w:autoSpaceDN w:val="0"/>
              <w:adjustRightInd w:val="0"/>
              <w:ind w:left="426" w:hanging="426"/>
              <w:contextualSpacing/>
              <w:textAlignment w:val="baseline"/>
              <w:rPr>
                <w:sz w:val="22"/>
                <w:szCs w:val="22"/>
              </w:rPr>
            </w:pPr>
            <w:r w:rsidRPr="004044F9">
              <w:rPr>
                <w:sz w:val="22"/>
                <w:szCs w:val="22"/>
              </w:rPr>
              <w:t>seeking quotes from external contractors and checking invoices against requisition documents.</w:t>
            </w:r>
          </w:p>
          <w:p w14:paraId="08141217" w14:textId="77777777" w:rsidR="00E979BC" w:rsidRPr="004044F9" w:rsidRDefault="00E979BC" w:rsidP="00E979BC">
            <w:pPr>
              <w:rPr>
                <w:sz w:val="22"/>
                <w:szCs w:val="22"/>
              </w:rPr>
            </w:pPr>
          </w:p>
          <w:p w14:paraId="0506C244" w14:textId="77777777" w:rsidR="00E979BC" w:rsidRPr="004044F9" w:rsidRDefault="00E979BC" w:rsidP="00E979BC">
            <w:pPr>
              <w:rPr>
                <w:b/>
                <w:sz w:val="22"/>
                <w:szCs w:val="22"/>
              </w:rPr>
            </w:pPr>
            <w:r w:rsidRPr="004044F9">
              <w:rPr>
                <w:b/>
                <w:sz w:val="22"/>
                <w:szCs w:val="22"/>
              </w:rPr>
              <w:t>Short-listing criteria</w:t>
            </w:r>
          </w:p>
          <w:p w14:paraId="6F57703C" w14:textId="77777777" w:rsidR="00E979BC" w:rsidRPr="004044F9" w:rsidRDefault="00E979BC" w:rsidP="00E979BC">
            <w:pPr>
              <w:rPr>
                <w:b/>
                <w:sz w:val="22"/>
                <w:szCs w:val="22"/>
              </w:rPr>
            </w:pPr>
          </w:p>
          <w:p w14:paraId="01C4D58D" w14:textId="77777777" w:rsidR="004044F9" w:rsidRPr="004044F9" w:rsidRDefault="004044F9" w:rsidP="004044F9">
            <w:pPr>
              <w:rPr>
                <w:sz w:val="22"/>
                <w:szCs w:val="22"/>
              </w:rPr>
            </w:pPr>
            <w:r w:rsidRPr="004044F9">
              <w:rPr>
                <w:sz w:val="22"/>
                <w:szCs w:val="22"/>
              </w:rPr>
              <w:t>In addition to the above experience, Belfast City Council reserves the right to short-list only those applicants who, as at the closing date for receipt of application forms:</w:t>
            </w:r>
          </w:p>
          <w:p w14:paraId="77413E63" w14:textId="7042116E" w:rsidR="004044F9" w:rsidRPr="00690764" w:rsidRDefault="004044F9" w:rsidP="004044F9">
            <w:pPr>
              <w:numPr>
                <w:ilvl w:val="0"/>
                <w:numId w:val="16"/>
              </w:numPr>
              <w:autoSpaceDE w:val="0"/>
              <w:autoSpaceDN w:val="0"/>
              <w:adjustRightInd w:val="0"/>
              <w:ind w:left="284" w:hanging="284"/>
              <w:rPr>
                <w:sz w:val="22"/>
                <w:szCs w:val="22"/>
              </w:rPr>
            </w:pPr>
            <w:r w:rsidRPr="004044F9">
              <w:rPr>
                <w:sz w:val="22"/>
                <w:szCs w:val="22"/>
              </w:rPr>
              <w:t xml:space="preserve">in the first instance, are able to demonstrate on the application form, by providing personal and specific </w:t>
            </w:r>
            <w:r w:rsidRPr="00690764">
              <w:rPr>
                <w:sz w:val="22"/>
                <w:szCs w:val="22"/>
              </w:rPr>
              <w:t xml:space="preserve">examples, at least two years’ relevant experience in each of the three areas detailed above, </w:t>
            </w:r>
            <w:r w:rsidR="00935D1F">
              <w:rPr>
                <w:sz w:val="22"/>
                <w:szCs w:val="22"/>
              </w:rPr>
              <w:t>(</w:t>
            </w:r>
            <w:r w:rsidRPr="00690764">
              <w:rPr>
                <w:sz w:val="22"/>
                <w:szCs w:val="22"/>
              </w:rPr>
              <w:t xml:space="preserve">a) – </w:t>
            </w:r>
            <w:r w:rsidR="00935D1F">
              <w:rPr>
                <w:sz w:val="22"/>
                <w:szCs w:val="22"/>
              </w:rPr>
              <w:t>(</w:t>
            </w:r>
            <w:r w:rsidRPr="00690764">
              <w:rPr>
                <w:sz w:val="22"/>
                <w:szCs w:val="22"/>
              </w:rPr>
              <w:t>c).</w:t>
            </w:r>
          </w:p>
          <w:p w14:paraId="78D0C625" w14:textId="65F761B8" w:rsidR="00690764" w:rsidRDefault="00690764" w:rsidP="00E979BC">
            <w:pPr>
              <w:rPr>
                <w:sz w:val="22"/>
                <w:szCs w:val="22"/>
              </w:rPr>
            </w:pPr>
          </w:p>
          <w:p w14:paraId="397A3C05" w14:textId="77777777" w:rsidR="00690764" w:rsidRPr="00690764" w:rsidRDefault="00690764" w:rsidP="00E979BC">
            <w:pPr>
              <w:rPr>
                <w:sz w:val="22"/>
                <w:szCs w:val="22"/>
              </w:rPr>
            </w:pPr>
          </w:p>
          <w:p w14:paraId="4CA4B6CF" w14:textId="77777777" w:rsidR="004044F9" w:rsidRPr="00690764" w:rsidRDefault="004044F9" w:rsidP="004044F9">
            <w:pPr>
              <w:tabs>
                <w:tab w:val="left" w:pos="420"/>
              </w:tabs>
              <w:rPr>
                <w:b/>
                <w:sz w:val="22"/>
                <w:szCs w:val="22"/>
              </w:rPr>
            </w:pPr>
            <w:r w:rsidRPr="00690764">
              <w:rPr>
                <w:b/>
                <w:sz w:val="22"/>
                <w:szCs w:val="22"/>
              </w:rPr>
              <w:t>In boxes (a) – (c) below, please provide the following detail:</w:t>
            </w:r>
          </w:p>
          <w:p w14:paraId="0D3C8C28" w14:textId="77777777" w:rsidR="004044F9" w:rsidRPr="00690764" w:rsidRDefault="004044F9" w:rsidP="004044F9">
            <w:pPr>
              <w:tabs>
                <w:tab w:val="left" w:pos="420"/>
              </w:tabs>
              <w:rPr>
                <w:b/>
                <w:i/>
                <w:sz w:val="22"/>
                <w:szCs w:val="22"/>
              </w:rPr>
            </w:pPr>
          </w:p>
          <w:p w14:paraId="66D986D0" w14:textId="53AEC41B" w:rsidR="004044F9" w:rsidRPr="00690764" w:rsidRDefault="004044F9" w:rsidP="004044F9">
            <w:pPr>
              <w:pStyle w:val="ListParagraph"/>
              <w:numPr>
                <w:ilvl w:val="0"/>
                <w:numId w:val="15"/>
              </w:numPr>
              <w:rPr>
                <w:b/>
                <w:i/>
                <w:sz w:val="22"/>
                <w:szCs w:val="22"/>
              </w:rPr>
            </w:pPr>
            <w:r w:rsidRPr="00690764">
              <w:rPr>
                <w:sz w:val="22"/>
                <w:szCs w:val="22"/>
              </w:rPr>
              <w:t>You must clearly state the start and end dates of your relevant experience including the number of years’ experience you have in this area. You must clearly detail</w:t>
            </w:r>
            <w:r w:rsidR="00A85F64" w:rsidRPr="00690764">
              <w:rPr>
                <w:sz w:val="22"/>
                <w:szCs w:val="22"/>
              </w:rPr>
              <w:t xml:space="preserve"> your </w:t>
            </w:r>
            <w:r w:rsidR="00690764">
              <w:rPr>
                <w:sz w:val="22"/>
                <w:szCs w:val="22"/>
              </w:rPr>
              <w:t xml:space="preserve">job role; your </w:t>
            </w:r>
            <w:r w:rsidR="00A85F64" w:rsidRPr="00690764">
              <w:rPr>
                <w:sz w:val="22"/>
                <w:szCs w:val="22"/>
              </w:rPr>
              <w:t>duties in relation to the monitoring and upkeep of buildings; what the buildings were used for</w:t>
            </w:r>
            <w:r w:rsidR="00690764" w:rsidRPr="00690764">
              <w:rPr>
                <w:sz w:val="22"/>
                <w:szCs w:val="22"/>
              </w:rPr>
              <w:t xml:space="preserve"> and</w:t>
            </w:r>
            <w:r w:rsidR="00A85F64" w:rsidRPr="00690764">
              <w:rPr>
                <w:sz w:val="22"/>
                <w:szCs w:val="22"/>
              </w:rPr>
              <w:t xml:space="preserve"> the number you were responsible for </w:t>
            </w:r>
            <w:r w:rsidR="00690764" w:rsidRPr="00690764">
              <w:rPr>
                <w:sz w:val="22"/>
                <w:szCs w:val="22"/>
              </w:rPr>
              <w:t>upkeeping</w:t>
            </w:r>
            <w:r w:rsidR="00A85F64" w:rsidRPr="00690764">
              <w:rPr>
                <w:sz w:val="22"/>
                <w:szCs w:val="22"/>
              </w:rPr>
              <w:t>; the type of work undertaken to upkeep the buildings and the range of contract</w:t>
            </w:r>
            <w:r w:rsidR="00690764" w:rsidRPr="00690764">
              <w:rPr>
                <w:sz w:val="22"/>
                <w:szCs w:val="22"/>
              </w:rPr>
              <w:t>or</w:t>
            </w:r>
            <w:r w:rsidR="00A85F64" w:rsidRPr="00690764">
              <w:rPr>
                <w:sz w:val="22"/>
                <w:szCs w:val="22"/>
              </w:rPr>
              <w:t xml:space="preserve">s you liaised with; any tools or systems you used to assist you in the </w:t>
            </w:r>
            <w:r w:rsidR="00690764" w:rsidRPr="00690764">
              <w:rPr>
                <w:sz w:val="22"/>
                <w:szCs w:val="22"/>
              </w:rPr>
              <w:t>monitoring</w:t>
            </w:r>
            <w:r w:rsidR="00A85F64" w:rsidRPr="00690764">
              <w:rPr>
                <w:sz w:val="22"/>
                <w:szCs w:val="22"/>
              </w:rPr>
              <w:t xml:space="preserve"> of this work</w:t>
            </w:r>
            <w:r w:rsidR="00690764" w:rsidRPr="00690764">
              <w:rPr>
                <w:sz w:val="22"/>
                <w:szCs w:val="22"/>
              </w:rPr>
              <w:t xml:space="preserve">; how this was carried out from a facilities management perspective, etc. </w:t>
            </w:r>
            <w:r w:rsidRPr="00690764">
              <w:rPr>
                <w:sz w:val="22"/>
                <w:szCs w:val="22"/>
              </w:rPr>
              <w:t xml:space="preserve"> </w:t>
            </w:r>
          </w:p>
          <w:p w14:paraId="4215C0D0" w14:textId="77777777" w:rsidR="004044F9" w:rsidRPr="00690764" w:rsidRDefault="004044F9" w:rsidP="004044F9">
            <w:pPr>
              <w:pStyle w:val="ListParagraph"/>
              <w:ind w:left="360"/>
              <w:rPr>
                <w:b/>
                <w:i/>
                <w:sz w:val="22"/>
                <w:szCs w:val="22"/>
              </w:rPr>
            </w:pPr>
          </w:p>
          <w:p w14:paraId="5792D0F0" w14:textId="700A31B4" w:rsidR="004044F9" w:rsidRPr="006E272C" w:rsidRDefault="004044F9" w:rsidP="004044F9">
            <w:pPr>
              <w:pStyle w:val="ListParagraph"/>
              <w:numPr>
                <w:ilvl w:val="0"/>
                <w:numId w:val="15"/>
              </w:numPr>
              <w:tabs>
                <w:tab w:val="left" w:pos="420"/>
              </w:tabs>
              <w:rPr>
                <w:i/>
                <w:sz w:val="22"/>
                <w:szCs w:val="22"/>
              </w:rPr>
            </w:pPr>
            <w:r w:rsidRPr="00690764">
              <w:rPr>
                <w:sz w:val="22"/>
                <w:szCs w:val="22"/>
              </w:rPr>
              <w:t>You must clearly state the start and end dates of your relevant experience including the number of years’ experience you have in this area. You must clearly detail your job role;</w:t>
            </w:r>
            <w:r w:rsidR="00690764" w:rsidRPr="00690764">
              <w:rPr>
                <w:sz w:val="22"/>
                <w:szCs w:val="22"/>
              </w:rPr>
              <w:t xml:space="preserve"> your duties in relation to the upkeep and administration of access control or staff ID systems; the range of access these provided, for example to buildings, meeting or function rooms, staff car parks, etc; providing advice and guidance </w:t>
            </w:r>
            <w:r w:rsidR="00690764" w:rsidRPr="006E272C">
              <w:rPr>
                <w:sz w:val="22"/>
                <w:szCs w:val="22"/>
              </w:rPr>
              <w:t>on these processes; any tools or systems you used to assist you, etc.</w:t>
            </w:r>
          </w:p>
          <w:p w14:paraId="36667E2D" w14:textId="77777777" w:rsidR="004044F9" w:rsidRPr="006E272C" w:rsidRDefault="004044F9" w:rsidP="004044F9">
            <w:pPr>
              <w:tabs>
                <w:tab w:val="left" w:pos="420"/>
              </w:tabs>
              <w:rPr>
                <w:b/>
                <w:i/>
                <w:sz w:val="22"/>
                <w:szCs w:val="22"/>
              </w:rPr>
            </w:pPr>
          </w:p>
          <w:p w14:paraId="150348E9" w14:textId="2543A0FA" w:rsidR="004044F9" w:rsidRPr="006E272C" w:rsidRDefault="004044F9" w:rsidP="004044F9">
            <w:pPr>
              <w:pStyle w:val="ListParagraph"/>
              <w:numPr>
                <w:ilvl w:val="0"/>
                <w:numId w:val="15"/>
              </w:numPr>
              <w:tabs>
                <w:tab w:val="left" w:pos="420"/>
              </w:tabs>
              <w:rPr>
                <w:sz w:val="22"/>
                <w:szCs w:val="22"/>
              </w:rPr>
            </w:pPr>
            <w:r w:rsidRPr="006E272C">
              <w:rPr>
                <w:sz w:val="22"/>
                <w:szCs w:val="22"/>
              </w:rPr>
              <w:t>You must clearly state the start and end dates of your relevant experience including the number of years’ experience you have in this area. You must clearly detail your relevant experience of</w:t>
            </w:r>
            <w:r w:rsidR="006E272C" w:rsidRPr="006E272C">
              <w:rPr>
                <w:sz w:val="22"/>
                <w:szCs w:val="22"/>
              </w:rPr>
              <w:t xml:space="preserve"> seeking quotes from external contractors including what the quotes were for, the amounts of the quotes, the process you used to seek the quotes, the range of contactors you liaised with; the steps you took to check invoices against requisition documents, steps you took if there were any discrepancies; any tools or systems you used to assist you, </w:t>
            </w:r>
            <w:r w:rsidRPr="006E272C">
              <w:rPr>
                <w:sz w:val="22"/>
                <w:szCs w:val="22"/>
              </w:rPr>
              <w:t>etc.</w:t>
            </w:r>
          </w:p>
          <w:p w14:paraId="05FDDE13" w14:textId="77777777" w:rsidR="00457803" w:rsidRPr="004044F9" w:rsidRDefault="00457803" w:rsidP="00E87FE0">
            <w:pPr>
              <w:rPr>
                <w:b/>
                <w:bCs/>
                <w:sz w:val="22"/>
                <w:szCs w:val="22"/>
              </w:rPr>
            </w:pPr>
          </w:p>
        </w:tc>
      </w:tr>
    </w:tbl>
    <w:p w14:paraId="02F05756"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45A6D90" w14:textId="77777777" w:rsidTr="00600EB7">
        <w:tc>
          <w:tcPr>
            <w:tcW w:w="720" w:type="dxa"/>
            <w:tcBorders>
              <w:top w:val="single" w:sz="4" w:space="0" w:color="auto"/>
              <w:bottom w:val="single" w:sz="4" w:space="0" w:color="auto"/>
            </w:tcBorders>
          </w:tcPr>
          <w:p w14:paraId="595326A1" w14:textId="66E69505" w:rsidR="00E87FE0" w:rsidRPr="00E87FE0" w:rsidRDefault="00E87FE0" w:rsidP="00E87FE0">
            <w:pPr>
              <w:rPr>
                <w:b/>
                <w:sz w:val="22"/>
                <w:szCs w:val="22"/>
              </w:rPr>
            </w:pPr>
            <w:r w:rsidRPr="00E87FE0">
              <w:rPr>
                <w:b/>
                <w:sz w:val="22"/>
                <w:szCs w:val="22"/>
              </w:rPr>
              <w:t>(</w:t>
            </w:r>
            <w:r w:rsidR="004044F9">
              <w:rPr>
                <w:b/>
                <w:sz w:val="22"/>
                <w:szCs w:val="22"/>
              </w:rPr>
              <w:t>a</w:t>
            </w:r>
            <w:r w:rsidRPr="00E87FE0">
              <w:rPr>
                <w:b/>
                <w:sz w:val="22"/>
                <w:szCs w:val="22"/>
              </w:rPr>
              <w:t>)</w:t>
            </w:r>
          </w:p>
        </w:tc>
        <w:tc>
          <w:tcPr>
            <w:tcW w:w="9891" w:type="dxa"/>
            <w:tcBorders>
              <w:top w:val="single" w:sz="4" w:space="0" w:color="auto"/>
              <w:bottom w:val="single" w:sz="4" w:space="0" w:color="auto"/>
            </w:tcBorders>
          </w:tcPr>
          <w:p w14:paraId="1B245120" w14:textId="77777777" w:rsidR="00A85F64" w:rsidRPr="00C8172F" w:rsidRDefault="00E87FE0" w:rsidP="00E87FE0">
            <w:pPr>
              <w:rPr>
                <w:sz w:val="22"/>
                <w:szCs w:val="22"/>
              </w:rPr>
            </w:pPr>
            <w:r w:rsidRPr="00C8172F">
              <w:rPr>
                <w:sz w:val="22"/>
                <w:szCs w:val="22"/>
              </w:rPr>
              <w:t>Please demonstrate in this box, by providing personal and specific examples, that you have at least</w:t>
            </w:r>
            <w:r w:rsidR="00A85F64" w:rsidRPr="00C8172F">
              <w:rPr>
                <w:sz w:val="22"/>
                <w:szCs w:val="22"/>
              </w:rPr>
              <w:t xml:space="preserve"> one year’s </w:t>
            </w:r>
            <w:r w:rsidRPr="00C8172F">
              <w:rPr>
                <w:sz w:val="22"/>
                <w:szCs w:val="22"/>
              </w:rPr>
              <w:t xml:space="preserve">relevant experience of </w:t>
            </w:r>
            <w:r w:rsidR="00A85F64" w:rsidRPr="00C8172F">
              <w:rPr>
                <w:sz w:val="22"/>
                <w:szCs w:val="22"/>
              </w:rPr>
              <w:t>ensuring the monitoring and upkeep of buildings from a facilities management perspective.</w:t>
            </w:r>
          </w:p>
          <w:p w14:paraId="536E4D87" w14:textId="6B763549" w:rsidR="00E87FE0" w:rsidRPr="00A85F64" w:rsidRDefault="00E87FE0" w:rsidP="00E87FE0">
            <w:pPr>
              <w:rPr>
                <w:b/>
                <w:bCs/>
                <w:sz w:val="20"/>
                <w:szCs w:val="20"/>
              </w:rPr>
            </w:pPr>
            <w:r w:rsidRPr="00A85F64">
              <w:rPr>
                <w:b/>
                <w:bCs/>
                <w:sz w:val="20"/>
                <w:szCs w:val="20"/>
              </w:rPr>
              <w:t>(Please note, Belfast City Council reserves the right to short-list only those applicants</w:t>
            </w:r>
            <w:r w:rsidR="00C8172F">
              <w:rPr>
                <w:b/>
                <w:bCs/>
                <w:sz w:val="20"/>
                <w:szCs w:val="20"/>
              </w:rPr>
              <w:t xml:space="preserve"> who</w:t>
            </w:r>
            <w:r w:rsidR="00935D1F">
              <w:rPr>
                <w:b/>
                <w:bCs/>
                <w:sz w:val="20"/>
                <w:szCs w:val="20"/>
              </w:rPr>
              <w:t>, in the first instance</w:t>
            </w:r>
            <w:r w:rsidR="00C8172F">
              <w:rPr>
                <w:b/>
                <w:bCs/>
                <w:sz w:val="20"/>
                <w:szCs w:val="20"/>
              </w:rPr>
              <w:t xml:space="preserve">, </w:t>
            </w:r>
            <w:r w:rsidRPr="00A85F64">
              <w:rPr>
                <w:b/>
                <w:bCs/>
                <w:sz w:val="20"/>
                <w:szCs w:val="20"/>
              </w:rPr>
              <w:t>can demonstrate at least two years’</w:t>
            </w:r>
            <w:r w:rsidR="00A85F64" w:rsidRPr="00A85F64">
              <w:rPr>
                <w:b/>
                <w:bCs/>
                <w:sz w:val="20"/>
                <w:szCs w:val="20"/>
              </w:rPr>
              <w:t xml:space="preserve"> relevant</w:t>
            </w:r>
            <w:r w:rsidRPr="00A85F64">
              <w:rPr>
                <w:b/>
                <w:bCs/>
                <w:sz w:val="20"/>
                <w:szCs w:val="20"/>
              </w:rPr>
              <w:t xml:space="preserve"> experience in this area)</w:t>
            </w:r>
          </w:p>
          <w:p w14:paraId="49A10E7B" w14:textId="77777777" w:rsidR="00E87FE0" w:rsidRPr="00E87FE0" w:rsidRDefault="00E87FE0" w:rsidP="00E87FE0">
            <w:pPr>
              <w:tabs>
                <w:tab w:val="left" w:pos="420"/>
              </w:tabs>
              <w:rPr>
                <w:rFonts w:ascii="Helvetica" w:hAnsi="Helvetica" w:cs="Helvetica"/>
                <w:sz w:val="22"/>
                <w:szCs w:val="22"/>
              </w:rPr>
            </w:pPr>
          </w:p>
          <w:p w14:paraId="42B567BD" w14:textId="77777777" w:rsidR="00E87FE0" w:rsidRPr="00E87FE0" w:rsidRDefault="00E87FE0" w:rsidP="00E87FE0">
            <w:pPr>
              <w:tabs>
                <w:tab w:val="left" w:pos="420"/>
              </w:tabs>
              <w:rPr>
                <w:rFonts w:ascii="Helvetica" w:hAnsi="Helvetica" w:cs="Helvetica"/>
                <w:sz w:val="22"/>
                <w:szCs w:val="22"/>
              </w:rPr>
            </w:pPr>
          </w:p>
          <w:p w14:paraId="44599C72" w14:textId="77777777" w:rsidR="00E87FE0" w:rsidRPr="00E87FE0" w:rsidRDefault="00E87FE0" w:rsidP="00E87FE0">
            <w:pPr>
              <w:tabs>
                <w:tab w:val="left" w:pos="420"/>
              </w:tabs>
              <w:rPr>
                <w:rFonts w:ascii="Helvetica" w:hAnsi="Helvetica" w:cs="Helvetica"/>
                <w:sz w:val="22"/>
                <w:szCs w:val="22"/>
              </w:rPr>
            </w:pPr>
          </w:p>
          <w:p w14:paraId="3CD392A3" w14:textId="77777777" w:rsidR="00E87FE0" w:rsidRPr="00E87FE0" w:rsidRDefault="00E87FE0" w:rsidP="00E87FE0">
            <w:pPr>
              <w:tabs>
                <w:tab w:val="left" w:pos="420"/>
              </w:tabs>
              <w:rPr>
                <w:rFonts w:ascii="Helvetica" w:hAnsi="Helvetica" w:cs="Helvetica"/>
                <w:sz w:val="22"/>
                <w:szCs w:val="22"/>
              </w:rPr>
            </w:pPr>
          </w:p>
          <w:p w14:paraId="1BAD4D29" w14:textId="77777777" w:rsidR="00E87FE0" w:rsidRPr="00E87FE0" w:rsidRDefault="00E87FE0" w:rsidP="00E87FE0">
            <w:pPr>
              <w:tabs>
                <w:tab w:val="left" w:pos="420"/>
              </w:tabs>
              <w:rPr>
                <w:rFonts w:ascii="Helvetica" w:hAnsi="Helvetica" w:cs="Helvetica"/>
                <w:sz w:val="22"/>
                <w:szCs w:val="22"/>
              </w:rPr>
            </w:pPr>
          </w:p>
          <w:p w14:paraId="6275DE7B" w14:textId="77777777" w:rsidR="00E87FE0" w:rsidRPr="00E87FE0" w:rsidRDefault="00E87FE0" w:rsidP="00E87FE0">
            <w:pPr>
              <w:tabs>
                <w:tab w:val="left" w:pos="420"/>
              </w:tabs>
              <w:rPr>
                <w:rFonts w:ascii="Helvetica" w:hAnsi="Helvetica" w:cs="Helvetica"/>
                <w:sz w:val="22"/>
                <w:szCs w:val="22"/>
              </w:rPr>
            </w:pPr>
          </w:p>
          <w:p w14:paraId="5EE5048D" w14:textId="77777777" w:rsidR="00E87FE0" w:rsidRPr="00E87FE0" w:rsidRDefault="00E87FE0" w:rsidP="00E87FE0">
            <w:pPr>
              <w:tabs>
                <w:tab w:val="left" w:pos="420"/>
              </w:tabs>
              <w:rPr>
                <w:rFonts w:ascii="Helvetica" w:hAnsi="Helvetica" w:cs="Helvetica"/>
                <w:sz w:val="22"/>
                <w:szCs w:val="22"/>
              </w:rPr>
            </w:pPr>
          </w:p>
          <w:p w14:paraId="12EC7655" w14:textId="77777777" w:rsidR="00E87FE0" w:rsidRPr="00E87FE0" w:rsidRDefault="00E87FE0" w:rsidP="00E87FE0">
            <w:pPr>
              <w:tabs>
                <w:tab w:val="left" w:pos="420"/>
              </w:tabs>
              <w:rPr>
                <w:rFonts w:ascii="Helvetica" w:hAnsi="Helvetica" w:cs="Helvetica"/>
                <w:sz w:val="22"/>
                <w:szCs w:val="22"/>
              </w:rPr>
            </w:pPr>
          </w:p>
          <w:p w14:paraId="14845DF1" w14:textId="77777777" w:rsidR="00E87FE0" w:rsidRPr="00E87FE0" w:rsidRDefault="00E87FE0" w:rsidP="00E87FE0">
            <w:pPr>
              <w:tabs>
                <w:tab w:val="left" w:pos="420"/>
              </w:tabs>
              <w:rPr>
                <w:rFonts w:ascii="Helvetica" w:hAnsi="Helvetica" w:cs="Helvetica"/>
                <w:sz w:val="22"/>
                <w:szCs w:val="22"/>
              </w:rPr>
            </w:pPr>
          </w:p>
          <w:p w14:paraId="3514AFD5" w14:textId="77777777" w:rsidR="00E87FE0" w:rsidRPr="00E87FE0" w:rsidRDefault="00E87FE0" w:rsidP="00E87FE0">
            <w:pPr>
              <w:tabs>
                <w:tab w:val="left" w:pos="420"/>
              </w:tabs>
              <w:rPr>
                <w:rFonts w:ascii="Helvetica" w:hAnsi="Helvetica" w:cs="Helvetica"/>
                <w:sz w:val="22"/>
                <w:szCs w:val="22"/>
              </w:rPr>
            </w:pPr>
          </w:p>
          <w:p w14:paraId="75AA4A94" w14:textId="77777777" w:rsidR="00E87FE0" w:rsidRPr="00E87FE0" w:rsidRDefault="00E87FE0" w:rsidP="00E87FE0">
            <w:pPr>
              <w:tabs>
                <w:tab w:val="left" w:pos="420"/>
              </w:tabs>
              <w:rPr>
                <w:rFonts w:ascii="Helvetica" w:hAnsi="Helvetica" w:cs="Helvetica"/>
                <w:sz w:val="22"/>
                <w:szCs w:val="22"/>
              </w:rPr>
            </w:pPr>
          </w:p>
          <w:p w14:paraId="20FC058E" w14:textId="77777777" w:rsidR="00E87FE0" w:rsidRPr="00E87FE0" w:rsidRDefault="00E87FE0" w:rsidP="00E87FE0">
            <w:pPr>
              <w:tabs>
                <w:tab w:val="left" w:pos="420"/>
              </w:tabs>
              <w:rPr>
                <w:rFonts w:ascii="Helvetica" w:hAnsi="Helvetica" w:cs="Helvetica"/>
                <w:sz w:val="22"/>
                <w:szCs w:val="22"/>
              </w:rPr>
            </w:pPr>
          </w:p>
          <w:p w14:paraId="7F6DE0BD" w14:textId="77777777" w:rsidR="00E87FE0" w:rsidRPr="00E87FE0" w:rsidRDefault="00E87FE0" w:rsidP="00E87FE0">
            <w:pPr>
              <w:tabs>
                <w:tab w:val="left" w:pos="420"/>
              </w:tabs>
              <w:rPr>
                <w:rFonts w:ascii="Helvetica" w:hAnsi="Helvetica" w:cs="Helvetica"/>
                <w:sz w:val="22"/>
                <w:szCs w:val="22"/>
              </w:rPr>
            </w:pPr>
          </w:p>
          <w:p w14:paraId="3553AFCB" w14:textId="77777777" w:rsidR="00E87FE0" w:rsidRPr="00E87FE0" w:rsidRDefault="00E87FE0" w:rsidP="00E87FE0">
            <w:pPr>
              <w:tabs>
                <w:tab w:val="left" w:pos="420"/>
              </w:tabs>
              <w:rPr>
                <w:rFonts w:ascii="Helvetica" w:hAnsi="Helvetica" w:cs="Helvetica"/>
                <w:sz w:val="22"/>
                <w:szCs w:val="22"/>
              </w:rPr>
            </w:pPr>
          </w:p>
          <w:p w14:paraId="668BBF68" w14:textId="77777777" w:rsidR="00E87FE0" w:rsidRPr="00E87FE0" w:rsidRDefault="00E87FE0" w:rsidP="00E87FE0">
            <w:pPr>
              <w:tabs>
                <w:tab w:val="left" w:pos="420"/>
              </w:tabs>
              <w:rPr>
                <w:rFonts w:ascii="Helvetica" w:hAnsi="Helvetica" w:cs="Helvetica"/>
                <w:sz w:val="22"/>
                <w:szCs w:val="22"/>
              </w:rPr>
            </w:pPr>
          </w:p>
          <w:p w14:paraId="1A3AEF9F" w14:textId="77777777" w:rsidR="00E87FE0" w:rsidRPr="00E87FE0" w:rsidRDefault="00E87FE0" w:rsidP="00E87FE0">
            <w:pPr>
              <w:tabs>
                <w:tab w:val="left" w:pos="420"/>
              </w:tabs>
              <w:rPr>
                <w:rFonts w:ascii="Helvetica" w:hAnsi="Helvetica" w:cs="Helvetica"/>
                <w:sz w:val="22"/>
                <w:szCs w:val="22"/>
              </w:rPr>
            </w:pPr>
          </w:p>
          <w:p w14:paraId="62075D62" w14:textId="77777777" w:rsidR="00E87FE0" w:rsidRPr="00E87FE0" w:rsidRDefault="00E87FE0" w:rsidP="00E87FE0">
            <w:pPr>
              <w:tabs>
                <w:tab w:val="left" w:pos="420"/>
              </w:tabs>
              <w:rPr>
                <w:rFonts w:ascii="Helvetica" w:hAnsi="Helvetica" w:cs="Helvetica"/>
                <w:sz w:val="22"/>
                <w:szCs w:val="22"/>
              </w:rPr>
            </w:pPr>
          </w:p>
          <w:p w14:paraId="4F966266" w14:textId="77777777" w:rsidR="00E87FE0" w:rsidRPr="00E87FE0" w:rsidRDefault="00E87FE0" w:rsidP="00E87FE0">
            <w:pPr>
              <w:tabs>
                <w:tab w:val="left" w:pos="420"/>
              </w:tabs>
              <w:rPr>
                <w:rFonts w:ascii="Helvetica" w:hAnsi="Helvetica" w:cs="Helvetica"/>
                <w:sz w:val="22"/>
                <w:szCs w:val="22"/>
              </w:rPr>
            </w:pPr>
          </w:p>
          <w:p w14:paraId="5749CF2D" w14:textId="77777777" w:rsidR="00E87FE0" w:rsidRPr="00E87FE0" w:rsidRDefault="00E87FE0" w:rsidP="00E87FE0">
            <w:pPr>
              <w:tabs>
                <w:tab w:val="left" w:pos="420"/>
              </w:tabs>
              <w:rPr>
                <w:rFonts w:ascii="Helvetica" w:hAnsi="Helvetica" w:cs="Helvetica"/>
                <w:sz w:val="22"/>
                <w:szCs w:val="22"/>
              </w:rPr>
            </w:pPr>
          </w:p>
          <w:p w14:paraId="459DCF4F" w14:textId="77777777" w:rsidR="00E87FE0" w:rsidRPr="00E87FE0" w:rsidRDefault="00E87FE0" w:rsidP="00E87FE0">
            <w:pPr>
              <w:tabs>
                <w:tab w:val="left" w:pos="420"/>
              </w:tabs>
              <w:rPr>
                <w:rFonts w:ascii="Helvetica" w:hAnsi="Helvetica" w:cs="Helvetica"/>
                <w:sz w:val="22"/>
                <w:szCs w:val="22"/>
              </w:rPr>
            </w:pPr>
          </w:p>
          <w:p w14:paraId="5226DAFF" w14:textId="77777777" w:rsidR="00E87FE0" w:rsidRPr="00E87FE0" w:rsidRDefault="00E87FE0" w:rsidP="00E87FE0">
            <w:pPr>
              <w:tabs>
                <w:tab w:val="left" w:pos="420"/>
              </w:tabs>
              <w:rPr>
                <w:rFonts w:ascii="Helvetica" w:hAnsi="Helvetica" w:cs="Helvetica"/>
                <w:sz w:val="22"/>
                <w:szCs w:val="22"/>
              </w:rPr>
            </w:pPr>
          </w:p>
          <w:p w14:paraId="37AC458C" w14:textId="77777777" w:rsidR="00E87FE0" w:rsidRPr="00E87FE0" w:rsidRDefault="00E87FE0" w:rsidP="00E87FE0">
            <w:pPr>
              <w:tabs>
                <w:tab w:val="left" w:pos="420"/>
              </w:tabs>
              <w:rPr>
                <w:rFonts w:ascii="Helvetica" w:hAnsi="Helvetica" w:cs="Helvetica"/>
                <w:sz w:val="22"/>
                <w:szCs w:val="22"/>
              </w:rPr>
            </w:pPr>
          </w:p>
          <w:p w14:paraId="66F4EEB0" w14:textId="77777777" w:rsidR="00E87FE0" w:rsidRPr="00E87FE0" w:rsidRDefault="00E87FE0" w:rsidP="00E87FE0">
            <w:pPr>
              <w:tabs>
                <w:tab w:val="left" w:pos="420"/>
              </w:tabs>
              <w:rPr>
                <w:rFonts w:ascii="Helvetica" w:hAnsi="Helvetica" w:cs="Helvetica"/>
                <w:sz w:val="22"/>
                <w:szCs w:val="22"/>
              </w:rPr>
            </w:pPr>
          </w:p>
          <w:p w14:paraId="5D75C62E" w14:textId="77777777" w:rsidR="00E87FE0" w:rsidRPr="00E87FE0" w:rsidRDefault="00E87FE0" w:rsidP="00E87FE0">
            <w:pPr>
              <w:tabs>
                <w:tab w:val="left" w:pos="420"/>
              </w:tabs>
              <w:rPr>
                <w:rFonts w:ascii="Helvetica" w:hAnsi="Helvetica" w:cs="Helvetica"/>
                <w:sz w:val="22"/>
                <w:szCs w:val="22"/>
              </w:rPr>
            </w:pPr>
          </w:p>
          <w:p w14:paraId="0A40B04D" w14:textId="77777777" w:rsidR="00E87FE0" w:rsidRPr="00E87FE0" w:rsidRDefault="00E87FE0" w:rsidP="00E87FE0">
            <w:pPr>
              <w:tabs>
                <w:tab w:val="left" w:pos="420"/>
              </w:tabs>
              <w:rPr>
                <w:rFonts w:ascii="Helvetica" w:hAnsi="Helvetica" w:cs="Helvetica"/>
                <w:sz w:val="22"/>
                <w:szCs w:val="22"/>
              </w:rPr>
            </w:pPr>
          </w:p>
          <w:p w14:paraId="6EB8286D" w14:textId="77777777" w:rsidR="00E87FE0" w:rsidRPr="00E87FE0" w:rsidRDefault="00E87FE0" w:rsidP="00E87FE0">
            <w:pPr>
              <w:tabs>
                <w:tab w:val="left" w:pos="420"/>
              </w:tabs>
              <w:rPr>
                <w:rFonts w:ascii="Helvetica" w:hAnsi="Helvetica" w:cs="Helvetica"/>
                <w:sz w:val="22"/>
                <w:szCs w:val="22"/>
              </w:rPr>
            </w:pPr>
          </w:p>
          <w:p w14:paraId="29F3CF1E" w14:textId="77777777" w:rsidR="00E87FE0" w:rsidRPr="00E87FE0" w:rsidRDefault="00E87FE0" w:rsidP="00E87FE0">
            <w:pPr>
              <w:tabs>
                <w:tab w:val="left" w:pos="420"/>
              </w:tabs>
              <w:rPr>
                <w:rFonts w:ascii="Helvetica" w:hAnsi="Helvetica" w:cs="Helvetica"/>
                <w:sz w:val="22"/>
                <w:szCs w:val="22"/>
              </w:rPr>
            </w:pPr>
          </w:p>
          <w:p w14:paraId="095D6C92" w14:textId="77777777" w:rsidR="00E87FE0" w:rsidRPr="00E87FE0" w:rsidRDefault="00E87FE0" w:rsidP="00E87FE0">
            <w:pPr>
              <w:tabs>
                <w:tab w:val="left" w:pos="420"/>
              </w:tabs>
              <w:rPr>
                <w:rFonts w:ascii="Helvetica" w:hAnsi="Helvetica" w:cs="Helvetica"/>
                <w:sz w:val="22"/>
                <w:szCs w:val="22"/>
              </w:rPr>
            </w:pPr>
          </w:p>
          <w:p w14:paraId="601AD921" w14:textId="77777777" w:rsidR="00E87FE0" w:rsidRPr="00E87FE0" w:rsidRDefault="00E87FE0" w:rsidP="00E87FE0">
            <w:pPr>
              <w:tabs>
                <w:tab w:val="left" w:pos="420"/>
              </w:tabs>
              <w:rPr>
                <w:rFonts w:ascii="Helvetica" w:hAnsi="Helvetica" w:cs="Helvetica"/>
                <w:sz w:val="22"/>
                <w:szCs w:val="22"/>
              </w:rPr>
            </w:pPr>
          </w:p>
          <w:p w14:paraId="0108BAC2" w14:textId="77777777" w:rsidR="00E87FE0" w:rsidRPr="00E87FE0" w:rsidRDefault="00E87FE0" w:rsidP="00E87FE0">
            <w:pPr>
              <w:tabs>
                <w:tab w:val="left" w:pos="420"/>
              </w:tabs>
              <w:rPr>
                <w:rFonts w:ascii="Helvetica" w:hAnsi="Helvetica" w:cs="Helvetica"/>
                <w:sz w:val="22"/>
                <w:szCs w:val="22"/>
              </w:rPr>
            </w:pPr>
          </w:p>
          <w:p w14:paraId="46F149F1" w14:textId="77777777" w:rsidR="00E87FE0" w:rsidRPr="00E87FE0" w:rsidRDefault="00E87FE0" w:rsidP="00E87FE0">
            <w:pPr>
              <w:tabs>
                <w:tab w:val="left" w:pos="420"/>
              </w:tabs>
              <w:rPr>
                <w:rFonts w:ascii="Helvetica" w:hAnsi="Helvetica" w:cs="Helvetica"/>
                <w:sz w:val="22"/>
                <w:szCs w:val="22"/>
              </w:rPr>
            </w:pPr>
          </w:p>
          <w:p w14:paraId="31AE7580" w14:textId="77777777" w:rsidR="00E87FE0" w:rsidRPr="00E87FE0" w:rsidRDefault="00E87FE0" w:rsidP="00E87FE0">
            <w:pPr>
              <w:tabs>
                <w:tab w:val="left" w:pos="420"/>
              </w:tabs>
              <w:rPr>
                <w:rFonts w:ascii="Helvetica" w:hAnsi="Helvetica" w:cs="Helvetica"/>
                <w:sz w:val="22"/>
                <w:szCs w:val="22"/>
              </w:rPr>
            </w:pPr>
          </w:p>
          <w:p w14:paraId="0CDE715E" w14:textId="77777777" w:rsidR="00E87FE0" w:rsidRPr="00E87FE0" w:rsidRDefault="00E87FE0" w:rsidP="00E87FE0">
            <w:pPr>
              <w:tabs>
                <w:tab w:val="left" w:pos="420"/>
              </w:tabs>
              <w:rPr>
                <w:rFonts w:ascii="Helvetica" w:hAnsi="Helvetica" w:cs="Helvetica"/>
                <w:sz w:val="22"/>
                <w:szCs w:val="22"/>
              </w:rPr>
            </w:pPr>
          </w:p>
          <w:p w14:paraId="4CAFC9A9" w14:textId="77777777" w:rsidR="00E87FE0" w:rsidRPr="00E87FE0" w:rsidRDefault="00E87FE0" w:rsidP="00E87FE0">
            <w:pPr>
              <w:tabs>
                <w:tab w:val="left" w:pos="420"/>
              </w:tabs>
              <w:rPr>
                <w:rFonts w:ascii="Helvetica" w:hAnsi="Helvetica" w:cs="Helvetica"/>
                <w:sz w:val="22"/>
                <w:szCs w:val="22"/>
              </w:rPr>
            </w:pPr>
          </w:p>
          <w:p w14:paraId="0ED8402C" w14:textId="77777777" w:rsidR="00E87FE0" w:rsidRPr="00E87FE0" w:rsidRDefault="00E87FE0" w:rsidP="00E87FE0">
            <w:pPr>
              <w:tabs>
                <w:tab w:val="left" w:pos="420"/>
              </w:tabs>
              <w:rPr>
                <w:rFonts w:ascii="Helvetica" w:hAnsi="Helvetica" w:cs="Helvetica"/>
                <w:sz w:val="22"/>
                <w:szCs w:val="22"/>
              </w:rPr>
            </w:pPr>
          </w:p>
          <w:p w14:paraId="1922A16B" w14:textId="77777777" w:rsidR="00E87FE0" w:rsidRPr="00E87FE0" w:rsidRDefault="00E87FE0" w:rsidP="00E87FE0">
            <w:pPr>
              <w:tabs>
                <w:tab w:val="left" w:pos="420"/>
              </w:tabs>
              <w:rPr>
                <w:rFonts w:ascii="Helvetica" w:hAnsi="Helvetica" w:cs="Helvetica"/>
                <w:sz w:val="22"/>
                <w:szCs w:val="22"/>
              </w:rPr>
            </w:pPr>
          </w:p>
          <w:p w14:paraId="609739A5" w14:textId="77777777" w:rsidR="00E87FE0" w:rsidRPr="00E87FE0" w:rsidRDefault="00E87FE0" w:rsidP="00E87FE0">
            <w:pPr>
              <w:tabs>
                <w:tab w:val="left" w:pos="420"/>
              </w:tabs>
              <w:rPr>
                <w:rFonts w:ascii="Helvetica" w:hAnsi="Helvetica" w:cs="Helvetica"/>
                <w:sz w:val="22"/>
                <w:szCs w:val="22"/>
              </w:rPr>
            </w:pPr>
          </w:p>
          <w:p w14:paraId="248B5C7D" w14:textId="77777777" w:rsidR="00E87FE0" w:rsidRPr="00E87FE0" w:rsidRDefault="00E87FE0" w:rsidP="00E87FE0">
            <w:pPr>
              <w:tabs>
                <w:tab w:val="left" w:pos="420"/>
              </w:tabs>
              <w:rPr>
                <w:rFonts w:ascii="Helvetica" w:hAnsi="Helvetica" w:cs="Helvetica"/>
                <w:sz w:val="22"/>
                <w:szCs w:val="22"/>
              </w:rPr>
            </w:pPr>
          </w:p>
          <w:p w14:paraId="1167F052" w14:textId="77777777" w:rsidR="00E87FE0" w:rsidRPr="00E87FE0" w:rsidRDefault="00E87FE0" w:rsidP="00E87FE0">
            <w:pPr>
              <w:tabs>
                <w:tab w:val="left" w:pos="420"/>
              </w:tabs>
              <w:rPr>
                <w:rFonts w:ascii="Helvetica" w:hAnsi="Helvetica" w:cs="Helvetica"/>
                <w:sz w:val="22"/>
                <w:szCs w:val="22"/>
              </w:rPr>
            </w:pPr>
          </w:p>
          <w:p w14:paraId="5B7B2326" w14:textId="77777777" w:rsidR="00E87FE0" w:rsidRPr="00E87FE0" w:rsidRDefault="00E87FE0" w:rsidP="00E87FE0">
            <w:pPr>
              <w:tabs>
                <w:tab w:val="left" w:pos="420"/>
              </w:tabs>
              <w:rPr>
                <w:rFonts w:ascii="Helvetica" w:hAnsi="Helvetica" w:cs="Helvetica"/>
                <w:sz w:val="22"/>
                <w:szCs w:val="22"/>
              </w:rPr>
            </w:pPr>
          </w:p>
          <w:p w14:paraId="1E004CD6" w14:textId="77777777" w:rsidR="00E87FE0" w:rsidRPr="00E87FE0" w:rsidRDefault="00E87FE0" w:rsidP="00E87FE0">
            <w:pPr>
              <w:tabs>
                <w:tab w:val="left" w:pos="420"/>
              </w:tabs>
              <w:rPr>
                <w:rFonts w:ascii="Helvetica" w:hAnsi="Helvetica" w:cs="Helvetica"/>
                <w:sz w:val="22"/>
                <w:szCs w:val="22"/>
              </w:rPr>
            </w:pPr>
          </w:p>
          <w:p w14:paraId="0C907407" w14:textId="77777777" w:rsidR="00E87FE0" w:rsidRPr="00E87FE0" w:rsidRDefault="00E87FE0" w:rsidP="00E87FE0">
            <w:pPr>
              <w:tabs>
                <w:tab w:val="left" w:pos="420"/>
              </w:tabs>
              <w:rPr>
                <w:rFonts w:ascii="Helvetica" w:hAnsi="Helvetica" w:cs="Helvetica"/>
                <w:sz w:val="22"/>
                <w:szCs w:val="22"/>
              </w:rPr>
            </w:pPr>
          </w:p>
          <w:p w14:paraId="1CBFF28F" w14:textId="77777777" w:rsidR="00E87FE0" w:rsidRDefault="00E87FE0" w:rsidP="00E87FE0">
            <w:pPr>
              <w:tabs>
                <w:tab w:val="left" w:pos="420"/>
              </w:tabs>
              <w:rPr>
                <w:rFonts w:ascii="Helvetica" w:hAnsi="Helvetica" w:cs="Helvetica"/>
                <w:sz w:val="22"/>
                <w:szCs w:val="22"/>
              </w:rPr>
            </w:pPr>
          </w:p>
          <w:p w14:paraId="54BBE23B" w14:textId="77777777" w:rsidR="00A85F64" w:rsidRDefault="00A85F64" w:rsidP="00E87FE0">
            <w:pPr>
              <w:tabs>
                <w:tab w:val="left" w:pos="420"/>
              </w:tabs>
              <w:rPr>
                <w:rFonts w:ascii="Helvetica" w:hAnsi="Helvetica" w:cs="Helvetica"/>
                <w:sz w:val="22"/>
                <w:szCs w:val="22"/>
              </w:rPr>
            </w:pPr>
          </w:p>
          <w:p w14:paraId="083ACFF9" w14:textId="77777777" w:rsidR="00A85F64" w:rsidRDefault="00A85F64" w:rsidP="00E87FE0">
            <w:pPr>
              <w:tabs>
                <w:tab w:val="left" w:pos="420"/>
              </w:tabs>
              <w:rPr>
                <w:rFonts w:ascii="Helvetica" w:hAnsi="Helvetica" w:cs="Helvetica"/>
                <w:sz w:val="22"/>
                <w:szCs w:val="22"/>
              </w:rPr>
            </w:pPr>
          </w:p>
          <w:p w14:paraId="3A90E336" w14:textId="77777777" w:rsidR="00A85F64" w:rsidRDefault="00A85F64" w:rsidP="00E87FE0">
            <w:pPr>
              <w:tabs>
                <w:tab w:val="left" w:pos="420"/>
              </w:tabs>
              <w:rPr>
                <w:rFonts w:ascii="Helvetica" w:hAnsi="Helvetica" w:cs="Helvetica"/>
                <w:sz w:val="22"/>
                <w:szCs w:val="22"/>
              </w:rPr>
            </w:pPr>
          </w:p>
          <w:p w14:paraId="5F407202" w14:textId="77777777" w:rsidR="00A85F64" w:rsidRPr="00E87FE0" w:rsidRDefault="00A85F64" w:rsidP="00E87FE0">
            <w:pPr>
              <w:tabs>
                <w:tab w:val="left" w:pos="420"/>
              </w:tabs>
              <w:rPr>
                <w:rFonts w:ascii="Helvetica" w:hAnsi="Helvetica" w:cs="Helvetica"/>
                <w:sz w:val="22"/>
                <w:szCs w:val="22"/>
              </w:rPr>
            </w:pPr>
          </w:p>
          <w:p w14:paraId="0AC90C67" w14:textId="77777777" w:rsidR="00E87FE0" w:rsidRPr="00E87FE0" w:rsidRDefault="00E87FE0" w:rsidP="00E87FE0">
            <w:pPr>
              <w:tabs>
                <w:tab w:val="left" w:pos="420"/>
              </w:tabs>
              <w:rPr>
                <w:rFonts w:ascii="Helvetica" w:hAnsi="Helvetica" w:cs="Helvetica"/>
                <w:sz w:val="22"/>
                <w:szCs w:val="22"/>
              </w:rPr>
            </w:pPr>
          </w:p>
          <w:p w14:paraId="5DED8496" w14:textId="77777777" w:rsidR="00E87FE0" w:rsidRPr="00E87FE0" w:rsidRDefault="00E87FE0" w:rsidP="00E87FE0">
            <w:pPr>
              <w:tabs>
                <w:tab w:val="left" w:pos="420"/>
              </w:tabs>
              <w:rPr>
                <w:rFonts w:ascii="Helvetica" w:hAnsi="Helvetica" w:cs="Helvetica"/>
                <w:sz w:val="22"/>
                <w:szCs w:val="22"/>
              </w:rPr>
            </w:pPr>
          </w:p>
          <w:p w14:paraId="7C045F08" w14:textId="77777777" w:rsidR="00E87FE0" w:rsidRPr="00E87FE0" w:rsidRDefault="00E87FE0" w:rsidP="00E87FE0">
            <w:pPr>
              <w:tabs>
                <w:tab w:val="left" w:pos="420"/>
              </w:tabs>
              <w:rPr>
                <w:rFonts w:ascii="Helvetica" w:hAnsi="Helvetica" w:cs="Helvetica"/>
                <w:sz w:val="22"/>
                <w:szCs w:val="22"/>
              </w:rPr>
            </w:pPr>
          </w:p>
          <w:p w14:paraId="4EBEAF5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D27A337" w14:textId="77777777" w:rsidR="00A85F64" w:rsidRDefault="00A85F64">
      <w:r>
        <w:br w:type="page"/>
      </w:r>
    </w:p>
    <w:p w14:paraId="736C6051" w14:textId="77777777" w:rsidR="00A85F64" w:rsidRDefault="00A85F64"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85F64" w:rsidRPr="00E87FE0" w14:paraId="3AD0EB41" w14:textId="77777777" w:rsidTr="00F76705">
        <w:tc>
          <w:tcPr>
            <w:tcW w:w="720" w:type="dxa"/>
            <w:tcBorders>
              <w:top w:val="single" w:sz="4" w:space="0" w:color="auto"/>
              <w:bottom w:val="single" w:sz="4" w:space="0" w:color="auto"/>
            </w:tcBorders>
          </w:tcPr>
          <w:p w14:paraId="1FB7F10C" w14:textId="5FB82ACF" w:rsidR="00A85F64" w:rsidRPr="00E87FE0" w:rsidRDefault="00A85F64" w:rsidP="00F76705">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6EA7294E" w14:textId="3373039C" w:rsidR="00A85F64" w:rsidRPr="00C8172F" w:rsidRDefault="00A85F64" w:rsidP="00F76705">
            <w:pPr>
              <w:rPr>
                <w:sz w:val="22"/>
                <w:szCs w:val="22"/>
              </w:rPr>
            </w:pPr>
            <w:r w:rsidRPr="00C8172F">
              <w:rPr>
                <w:sz w:val="22"/>
                <w:szCs w:val="22"/>
              </w:rPr>
              <w:t>Please demonstrate in this box, by providing personal and specific examples, that you have at least one year’s relevant experience of ensuring the upkeep and administration of access-control or staff ID systems.</w:t>
            </w:r>
          </w:p>
          <w:p w14:paraId="1F3110FB" w14:textId="77777777" w:rsidR="00C8172F" w:rsidRPr="00A85F64" w:rsidRDefault="00C8172F" w:rsidP="00C8172F">
            <w:pPr>
              <w:rPr>
                <w:b/>
                <w:bCs/>
                <w:sz w:val="20"/>
                <w:szCs w:val="20"/>
              </w:rPr>
            </w:pPr>
            <w:r w:rsidRPr="00A85F64">
              <w:rPr>
                <w:b/>
                <w:bCs/>
                <w:sz w:val="20"/>
                <w:szCs w:val="20"/>
              </w:rPr>
              <w:t>(Please note, Belfast City Council reserves the right to short-list only those applicants</w:t>
            </w:r>
            <w:r>
              <w:rPr>
                <w:b/>
                <w:bCs/>
                <w:sz w:val="20"/>
                <w:szCs w:val="20"/>
              </w:rPr>
              <w:t xml:space="preserve"> who, in the first instance, </w:t>
            </w:r>
            <w:r w:rsidRPr="00A85F64">
              <w:rPr>
                <w:b/>
                <w:bCs/>
                <w:sz w:val="20"/>
                <w:szCs w:val="20"/>
              </w:rPr>
              <w:t>can demonstrate at least two years’ relevant experience in this area)</w:t>
            </w:r>
          </w:p>
          <w:p w14:paraId="7DA6CD7F" w14:textId="77777777" w:rsidR="00A85F64" w:rsidRPr="00E87FE0" w:rsidRDefault="00A85F64" w:rsidP="00F76705">
            <w:pPr>
              <w:tabs>
                <w:tab w:val="left" w:pos="420"/>
              </w:tabs>
              <w:rPr>
                <w:rFonts w:ascii="Helvetica" w:hAnsi="Helvetica" w:cs="Helvetica"/>
                <w:sz w:val="22"/>
                <w:szCs w:val="22"/>
              </w:rPr>
            </w:pPr>
          </w:p>
          <w:p w14:paraId="03267894" w14:textId="77777777" w:rsidR="00A85F64" w:rsidRPr="00E87FE0" w:rsidRDefault="00A85F64" w:rsidP="00F76705">
            <w:pPr>
              <w:tabs>
                <w:tab w:val="left" w:pos="420"/>
              </w:tabs>
              <w:rPr>
                <w:rFonts w:ascii="Helvetica" w:hAnsi="Helvetica" w:cs="Helvetica"/>
                <w:sz w:val="22"/>
                <w:szCs w:val="22"/>
              </w:rPr>
            </w:pPr>
          </w:p>
          <w:p w14:paraId="75EC678E" w14:textId="77777777" w:rsidR="00A85F64" w:rsidRPr="00E87FE0" w:rsidRDefault="00A85F64" w:rsidP="00F76705">
            <w:pPr>
              <w:tabs>
                <w:tab w:val="left" w:pos="420"/>
              </w:tabs>
              <w:rPr>
                <w:rFonts w:ascii="Helvetica" w:hAnsi="Helvetica" w:cs="Helvetica"/>
                <w:sz w:val="22"/>
                <w:szCs w:val="22"/>
              </w:rPr>
            </w:pPr>
          </w:p>
          <w:p w14:paraId="094DAFB9" w14:textId="77777777" w:rsidR="00A85F64" w:rsidRPr="00E87FE0" w:rsidRDefault="00A85F64" w:rsidP="00F76705">
            <w:pPr>
              <w:tabs>
                <w:tab w:val="left" w:pos="420"/>
              </w:tabs>
              <w:rPr>
                <w:rFonts w:ascii="Helvetica" w:hAnsi="Helvetica" w:cs="Helvetica"/>
                <w:sz w:val="22"/>
                <w:szCs w:val="22"/>
              </w:rPr>
            </w:pPr>
          </w:p>
          <w:p w14:paraId="045AFD70" w14:textId="77777777" w:rsidR="00A85F64" w:rsidRPr="00E87FE0" w:rsidRDefault="00A85F64" w:rsidP="00F76705">
            <w:pPr>
              <w:tabs>
                <w:tab w:val="left" w:pos="420"/>
              </w:tabs>
              <w:rPr>
                <w:rFonts w:ascii="Helvetica" w:hAnsi="Helvetica" w:cs="Helvetica"/>
                <w:sz w:val="22"/>
                <w:szCs w:val="22"/>
              </w:rPr>
            </w:pPr>
          </w:p>
          <w:p w14:paraId="31B97221" w14:textId="77777777" w:rsidR="00A85F64" w:rsidRPr="00E87FE0" w:rsidRDefault="00A85F64" w:rsidP="00F76705">
            <w:pPr>
              <w:tabs>
                <w:tab w:val="left" w:pos="420"/>
              </w:tabs>
              <w:rPr>
                <w:rFonts w:ascii="Helvetica" w:hAnsi="Helvetica" w:cs="Helvetica"/>
                <w:sz w:val="22"/>
                <w:szCs w:val="22"/>
              </w:rPr>
            </w:pPr>
          </w:p>
          <w:p w14:paraId="325C178F" w14:textId="77777777" w:rsidR="00A85F64" w:rsidRPr="00E87FE0" w:rsidRDefault="00A85F64" w:rsidP="00F76705">
            <w:pPr>
              <w:tabs>
                <w:tab w:val="left" w:pos="420"/>
              </w:tabs>
              <w:rPr>
                <w:rFonts w:ascii="Helvetica" w:hAnsi="Helvetica" w:cs="Helvetica"/>
                <w:sz w:val="22"/>
                <w:szCs w:val="22"/>
              </w:rPr>
            </w:pPr>
          </w:p>
          <w:p w14:paraId="12008BF0" w14:textId="77777777" w:rsidR="00A85F64" w:rsidRPr="00E87FE0" w:rsidRDefault="00A85F64" w:rsidP="00F76705">
            <w:pPr>
              <w:tabs>
                <w:tab w:val="left" w:pos="420"/>
              </w:tabs>
              <w:rPr>
                <w:rFonts w:ascii="Helvetica" w:hAnsi="Helvetica" w:cs="Helvetica"/>
                <w:sz w:val="22"/>
                <w:szCs w:val="22"/>
              </w:rPr>
            </w:pPr>
          </w:p>
          <w:p w14:paraId="3A053880" w14:textId="77777777" w:rsidR="00A85F64" w:rsidRPr="00E87FE0" w:rsidRDefault="00A85F64" w:rsidP="00F76705">
            <w:pPr>
              <w:tabs>
                <w:tab w:val="left" w:pos="420"/>
              </w:tabs>
              <w:rPr>
                <w:rFonts w:ascii="Helvetica" w:hAnsi="Helvetica" w:cs="Helvetica"/>
                <w:sz w:val="22"/>
                <w:szCs w:val="22"/>
              </w:rPr>
            </w:pPr>
          </w:p>
          <w:p w14:paraId="755556D2" w14:textId="77777777" w:rsidR="00A85F64" w:rsidRPr="00E87FE0" w:rsidRDefault="00A85F64" w:rsidP="00F76705">
            <w:pPr>
              <w:tabs>
                <w:tab w:val="left" w:pos="420"/>
              </w:tabs>
              <w:rPr>
                <w:rFonts w:ascii="Helvetica" w:hAnsi="Helvetica" w:cs="Helvetica"/>
                <w:sz w:val="22"/>
                <w:szCs w:val="22"/>
              </w:rPr>
            </w:pPr>
          </w:p>
          <w:p w14:paraId="65F0ABB3" w14:textId="77777777" w:rsidR="00A85F64" w:rsidRPr="00E87FE0" w:rsidRDefault="00A85F64" w:rsidP="00F76705">
            <w:pPr>
              <w:tabs>
                <w:tab w:val="left" w:pos="420"/>
              </w:tabs>
              <w:rPr>
                <w:rFonts w:ascii="Helvetica" w:hAnsi="Helvetica" w:cs="Helvetica"/>
                <w:sz w:val="22"/>
                <w:szCs w:val="22"/>
              </w:rPr>
            </w:pPr>
          </w:p>
          <w:p w14:paraId="5CF7E424" w14:textId="77777777" w:rsidR="00A85F64" w:rsidRPr="00E87FE0" w:rsidRDefault="00A85F64" w:rsidP="00F76705">
            <w:pPr>
              <w:tabs>
                <w:tab w:val="left" w:pos="420"/>
              </w:tabs>
              <w:rPr>
                <w:rFonts w:ascii="Helvetica" w:hAnsi="Helvetica" w:cs="Helvetica"/>
                <w:sz w:val="22"/>
                <w:szCs w:val="22"/>
              </w:rPr>
            </w:pPr>
          </w:p>
          <w:p w14:paraId="2CF82B6C" w14:textId="77777777" w:rsidR="00A85F64" w:rsidRPr="00E87FE0" w:rsidRDefault="00A85F64" w:rsidP="00F76705">
            <w:pPr>
              <w:tabs>
                <w:tab w:val="left" w:pos="420"/>
              </w:tabs>
              <w:rPr>
                <w:rFonts w:ascii="Helvetica" w:hAnsi="Helvetica" w:cs="Helvetica"/>
                <w:sz w:val="22"/>
                <w:szCs w:val="22"/>
              </w:rPr>
            </w:pPr>
          </w:p>
          <w:p w14:paraId="47A688C1" w14:textId="77777777" w:rsidR="00A85F64" w:rsidRPr="00E87FE0" w:rsidRDefault="00A85F64" w:rsidP="00F76705">
            <w:pPr>
              <w:tabs>
                <w:tab w:val="left" w:pos="420"/>
              </w:tabs>
              <w:rPr>
                <w:rFonts w:ascii="Helvetica" w:hAnsi="Helvetica" w:cs="Helvetica"/>
                <w:sz w:val="22"/>
                <w:szCs w:val="22"/>
              </w:rPr>
            </w:pPr>
          </w:p>
          <w:p w14:paraId="5AD928A2" w14:textId="77777777" w:rsidR="00A85F64" w:rsidRPr="00E87FE0" w:rsidRDefault="00A85F64" w:rsidP="00F76705">
            <w:pPr>
              <w:tabs>
                <w:tab w:val="left" w:pos="420"/>
              </w:tabs>
              <w:rPr>
                <w:rFonts w:ascii="Helvetica" w:hAnsi="Helvetica" w:cs="Helvetica"/>
                <w:sz w:val="22"/>
                <w:szCs w:val="22"/>
              </w:rPr>
            </w:pPr>
          </w:p>
          <w:p w14:paraId="57F8A47E" w14:textId="77777777" w:rsidR="00A85F64" w:rsidRPr="00E87FE0" w:rsidRDefault="00A85F64" w:rsidP="00F76705">
            <w:pPr>
              <w:tabs>
                <w:tab w:val="left" w:pos="420"/>
              </w:tabs>
              <w:rPr>
                <w:rFonts w:ascii="Helvetica" w:hAnsi="Helvetica" w:cs="Helvetica"/>
                <w:sz w:val="22"/>
                <w:szCs w:val="22"/>
              </w:rPr>
            </w:pPr>
          </w:p>
          <w:p w14:paraId="78CB6736" w14:textId="77777777" w:rsidR="00A85F64" w:rsidRPr="00E87FE0" w:rsidRDefault="00A85F64" w:rsidP="00F76705">
            <w:pPr>
              <w:tabs>
                <w:tab w:val="left" w:pos="420"/>
              </w:tabs>
              <w:rPr>
                <w:rFonts w:ascii="Helvetica" w:hAnsi="Helvetica" w:cs="Helvetica"/>
                <w:sz w:val="22"/>
                <w:szCs w:val="22"/>
              </w:rPr>
            </w:pPr>
          </w:p>
          <w:p w14:paraId="2E4382F9" w14:textId="77777777" w:rsidR="00A85F64" w:rsidRPr="00E87FE0" w:rsidRDefault="00A85F64" w:rsidP="00F76705">
            <w:pPr>
              <w:tabs>
                <w:tab w:val="left" w:pos="420"/>
              </w:tabs>
              <w:rPr>
                <w:rFonts w:ascii="Helvetica" w:hAnsi="Helvetica" w:cs="Helvetica"/>
                <w:sz w:val="22"/>
                <w:szCs w:val="22"/>
              </w:rPr>
            </w:pPr>
          </w:p>
          <w:p w14:paraId="6F0443C6" w14:textId="77777777" w:rsidR="00A85F64" w:rsidRPr="00E87FE0" w:rsidRDefault="00A85F64" w:rsidP="00F76705">
            <w:pPr>
              <w:tabs>
                <w:tab w:val="left" w:pos="420"/>
              </w:tabs>
              <w:rPr>
                <w:rFonts w:ascii="Helvetica" w:hAnsi="Helvetica" w:cs="Helvetica"/>
                <w:sz w:val="22"/>
                <w:szCs w:val="22"/>
              </w:rPr>
            </w:pPr>
          </w:p>
          <w:p w14:paraId="11A90169" w14:textId="77777777" w:rsidR="00A85F64" w:rsidRPr="00E87FE0" w:rsidRDefault="00A85F64" w:rsidP="00F76705">
            <w:pPr>
              <w:tabs>
                <w:tab w:val="left" w:pos="420"/>
              </w:tabs>
              <w:rPr>
                <w:rFonts w:ascii="Helvetica" w:hAnsi="Helvetica" w:cs="Helvetica"/>
                <w:sz w:val="22"/>
                <w:szCs w:val="22"/>
              </w:rPr>
            </w:pPr>
          </w:p>
          <w:p w14:paraId="1BA7E400" w14:textId="77777777" w:rsidR="00A85F64" w:rsidRPr="00E87FE0" w:rsidRDefault="00A85F64" w:rsidP="00F76705">
            <w:pPr>
              <w:tabs>
                <w:tab w:val="left" w:pos="420"/>
              </w:tabs>
              <w:rPr>
                <w:rFonts w:ascii="Helvetica" w:hAnsi="Helvetica" w:cs="Helvetica"/>
                <w:sz w:val="22"/>
                <w:szCs w:val="22"/>
              </w:rPr>
            </w:pPr>
          </w:p>
          <w:p w14:paraId="12E29916" w14:textId="77777777" w:rsidR="00A85F64" w:rsidRPr="00E87FE0" w:rsidRDefault="00A85F64" w:rsidP="00F76705">
            <w:pPr>
              <w:tabs>
                <w:tab w:val="left" w:pos="420"/>
              </w:tabs>
              <w:rPr>
                <w:rFonts w:ascii="Helvetica" w:hAnsi="Helvetica" w:cs="Helvetica"/>
                <w:sz w:val="22"/>
                <w:szCs w:val="22"/>
              </w:rPr>
            </w:pPr>
          </w:p>
          <w:p w14:paraId="1A17A69A" w14:textId="77777777" w:rsidR="00A85F64" w:rsidRPr="00E87FE0" w:rsidRDefault="00A85F64" w:rsidP="00F76705">
            <w:pPr>
              <w:tabs>
                <w:tab w:val="left" w:pos="420"/>
              </w:tabs>
              <w:rPr>
                <w:rFonts w:ascii="Helvetica" w:hAnsi="Helvetica" w:cs="Helvetica"/>
                <w:sz w:val="22"/>
                <w:szCs w:val="22"/>
              </w:rPr>
            </w:pPr>
          </w:p>
          <w:p w14:paraId="185F31F9" w14:textId="77777777" w:rsidR="00A85F64" w:rsidRPr="00E87FE0" w:rsidRDefault="00A85F64" w:rsidP="00F76705">
            <w:pPr>
              <w:tabs>
                <w:tab w:val="left" w:pos="420"/>
              </w:tabs>
              <w:rPr>
                <w:rFonts w:ascii="Helvetica" w:hAnsi="Helvetica" w:cs="Helvetica"/>
                <w:sz w:val="22"/>
                <w:szCs w:val="22"/>
              </w:rPr>
            </w:pPr>
          </w:p>
          <w:p w14:paraId="170CD0A3" w14:textId="77777777" w:rsidR="00A85F64" w:rsidRPr="00E87FE0" w:rsidRDefault="00A85F64" w:rsidP="00F76705">
            <w:pPr>
              <w:tabs>
                <w:tab w:val="left" w:pos="420"/>
              </w:tabs>
              <w:rPr>
                <w:rFonts w:ascii="Helvetica" w:hAnsi="Helvetica" w:cs="Helvetica"/>
                <w:sz w:val="22"/>
                <w:szCs w:val="22"/>
              </w:rPr>
            </w:pPr>
          </w:p>
          <w:p w14:paraId="61ACB303" w14:textId="77777777" w:rsidR="00A85F64" w:rsidRPr="00E87FE0" w:rsidRDefault="00A85F64" w:rsidP="00F76705">
            <w:pPr>
              <w:tabs>
                <w:tab w:val="left" w:pos="420"/>
              </w:tabs>
              <w:rPr>
                <w:rFonts w:ascii="Helvetica" w:hAnsi="Helvetica" w:cs="Helvetica"/>
                <w:sz w:val="22"/>
                <w:szCs w:val="22"/>
              </w:rPr>
            </w:pPr>
          </w:p>
          <w:p w14:paraId="395C63F7" w14:textId="77777777" w:rsidR="00A85F64" w:rsidRPr="00E87FE0" w:rsidRDefault="00A85F64" w:rsidP="00F76705">
            <w:pPr>
              <w:tabs>
                <w:tab w:val="left" w:pos="420"/>
              </w:tabs>
              <w:rPr>
                <w:rFonts w:ascii="Helvetica" w:hAnsi="Helvetica" w:cs="Helvetica"/>
                <w:sz w:val="22"/>
                <w:szCs w:val="22"/>
              </w:rPr>
            </w:pPr>
          </w:p>
          <w:p w14:paraId="2873C775" w14:textId="77777777" w:rsidR="00A85F64" w:rsidRPr="00E87FE0" w:rsidRDefault="00A85F64" w:rsidP="00F76705">
            <w:pPr>
              <w:tabs>
                <w:tab w:val="left" w:pos="420"/>
              </w:tabs>
              <w:rPr>
                <w:rFonts w:ascii="Helvetica" w:hAnsi="Helvetica" w:cs="Helvetica"/>
                <w:sz w:val="22"/>
                <w:szCs w:val="22"/>
              </w:rPr>
            </w:pPr>
          </w:p>
          <w:p w14:paraId="7CB7AD57" w14:textId="77777777" w:rsidR="00A85F64" w:rsidRPr="00E87FE0" w:rsidRDefault="00A85F64" w:rsidP="00F76705">
            <w:pPr>
              <w:tabs>
                <w:tab w:val="left" w:pos="420"/>
              </w:tabs>
              <w:rPr>
                <w:rFonts w:ascii="Helvetica" w:hAnsi="Helvetica" w:cs="Helvetica"/>
                <w:sz w:val="22"/>
                <w:szCs w:val="22"/>
              </w:rPr>
            </w:pPr>
          </w:p>
          <w:p w14:paraId="2D81DAA4" w14:textId="77777777" w:rsidR="00A85F64" w:rsidRPr="00E87FE0" w:rsidRDefault="00A85F64" w:rsidP="00F76705">
            <w:pPr>
              <w:tabs>
                <w:tab w:val="left" w:pos="420"/>
              </w:tabs>
              <w:rPr>
                <w:rFonts w:ascii="Helvetica" w:hAnsi="Helvetica" w:cs="Helvetica"/>
                <w:sz w:val="22"/>
                <w:szCs w:val="22"/>
              </w:rPr>
            </w:pPr>
          </w:p>
          <w:p w14:paraId="69AD9F1D" w14:textId="77777777" w:rsidR="00A85F64" w:rsidRPr="00E87FE0" w:rsidRDefault="00A85F64" w:rsidP="00F76705">
            <w:pPr>
              <w:tabs>
                <w:tab w:val="left" w:pos="420"/>
              </w:tabs>
              <w:rPr>
                <w:rFonts w:ascii="Helvetica" w:hAnsi="Helvetica" w:cs="Helvetica"/>
                <w:sz w:val="22"/>
                <w:szCs w:val="22"/>
              </w:rPr>
            </w:pPr>
          </w:p>
          <w:p w14:paraId="44BE1E0F" w14:textId="77777777" w:rsidR="00A85F64" w:rsidRPr="00E87FE0" w:rsidRDefault="00A85F64" w:rsidP="00F76705">
            <w:pPr>
              <w:tabs>
                <w:tab w:val="left" w:pos="420"/>
              </w:tabs>
              <w:rPr>
                <w:rFonts w:ascii="Helvetica" w:hAnsi="Helvetica" w:cs="Helvetica"/>
                <w:sz w:val="22"/>
                <w:szCs w:val="22"/>
              </w:rPr>
            </w:pPr>
          </w:p>
          <w:p w14:paraId="4C940F53" w14:textId="77777777" w:rsidR="00A85F64" w:rsidRPr="00E87FE0" w:rsidRDefault="00A85F64" w:rsidP="00F76705">
            <w:pPr>
              <w:tabs>
                <w:tab w:val="left" w:pos="420"/>
              </w:tabs>
              <w:rPr>
                <w:rFonts w:ascii="Helvetica" w:hAnsi="Helvetica" w:cs="Helvetica"/>
                <w:sz w:val="22"/>
                <w:szCs w:val="22"/>
              </w:rPr>
            </w:pPr>
          </w:p>
          <w:p w14:paraId="671CAFE0" w14:textId="77777777" w:rsidR="00A85F64" w:rsidRPr="00E87FE0" w:rsidRDefault="00A85F64" w:rsidP="00F76705">
            <w:pPr>
              <w:tabs>
                <w:tab w:val="left" w:pos="420"/>
              </w:tabs>
              <w:rPr>
                <w:rFonts w:ascii="Helvetica" w:hAnsi="Helvetica" w:cs="Helvetica"/>
                <w:sz w:val="22"/>
                <w:szCs w:val="22"/>
              </w:rPr>
            </w:pPr>
          </w:p>
          <w:p w14:paraId="52942494" w14:textId="77777777" w:rsidR="00A85F64" w:rsidRPr="00E87FE0" w:rsidRDefault="00A85F64" w:rsidP="00F76705">
            <w:pPr>
              <w:tabs>
                <w:tab w:val="left" w:pos="420"/>
              </w:tabs>
              <w:rPr>
                <w:rFonts w:ascii="Helvetica" w:hAnsi="Helvetica" w:cs="Helvetica"/>
                <w:sz w:val="22"/>
                <w:szCs w:val="22"/>
              </w:rPr>
            </w:pPr>
          </w:p>
          <w:p w14:paraId="184C1371" w14:textId="77777777" w:rsidR="00A85F64" w:rsidRPr="00E87FE0" w:rsidRDefault="00A85F64" w:rsidP="00F76705">
            <w:pPr>
              <w:tabs>
                <w:tab w:val="left" w:pos="420"/>
              </w:tabs>
              <w:rPr>
                <w:rFonts w:ascii="Helvetica" w:hAnsi="Helvetica" w:cs="Helvetica"/>
                <w:sz w:val="22"/>
                <w:szCs w:val="22"/>
              </w:rPr>
            </w:pPr>
          </w:p>
          <w:p w14:paraId="39928914" w14:textId="77777777" w:rsidR="00A85F64" w:rsidRPr="00E87FE0" w:rsidRDefault="00A85F64" w:rsidP="00F76705">
            <w:pPr>
              <w:tabs>
                <w:tab w:val="left" w:pos="420"/>
              </w:tabs>
              <w:rPr>
                <w:rFonts w:ascii="Helvetica" w:hAnsi="Helvetica" w:cs="Helvetica"/>
                <w:sz w:val="22"/>
                <w:szCs w:val="22"/>
              </w:rPr>
            </w:pPr>
          </w:p>
          <w:p w14:paraId="45A1927E" w14:textId="77777777" w:rsidR="00A85F64" w:rsidRPr="00E87FE0" w:rsidRDefault="00A85F64" w:rsidP="00F76705">
            <w:pPr>
              <w:tabs>
                <w:tab w:val="left" w:pos="420"/>
              </w:tabs>
              <w:rPr>
                <w:rFonts w:ascii="Helvetica" w:hAnsi="Helvetica" w:cs="Helvetica"/>
                <w:sz w:val="22"/>
                <w:szCs w:val="22"/>
              </w:rPr>
            </w:pPr>
          </w:p>
          <w:p w14:paraId="627DB786" w14:textId="77777777" w:rsidR="00A85F64" w:rsidRPr="00E87FE0" w:rsidRDefault="00A85F64" w:rsidP="00F76705">
            <w:pPr>
              <w:tabs>
                <w:tab w:val="left" w:pos="420"/>
              </w:tabs>
              <w:rPr>
                <w:rFonts w:ascii="Helvetica" w:hAnsi="Helvetica" w:cs="Helvetica"/>
                <w:sz w:val="22"/>
                <w:szCs w:val="22"/>
              </w:rPr>
            </w:pPr>
          </w:p>
          <w:p w14:paraId="0BF68206" w14:textId="77777777" w:rsidR="00A85F64" w:rsidRPr="00E87FE0" w:rsidRDefault="00A85F64" w:rsidP="00F76705">
            <w:pPr>
              <w:tabs>
                <w:tab w:val="left" w:pos="420"/>
              </w:tabs>
              <w:rPr>
                <w:rFonts w:ascii="Helvetica" w:hAnsi="Helvetica" w:cs="Helvetica"/>
                <w:sz w:val="22"/>
                <w:szCs w:val="22"/>
              </w:rPr>
            </w:pPr>
          </w:p>
          <w:p w14:paraId="0AE6DAB4" w14:textId="77777777" w:rsidR="00A85F64" w:rsidRPr="00E87FE0" w:rsidRDefault="00A85F64" w:rsidP="00F76705">
            <w:pPr>
              <w:tabs>
                <w:tab w:val="left" w:pos="420"/>
              </w:tabs>
              <w:rPr>
                <w:rFonts w:ascii="Helvetica" w:hAnsi="Helvetica" w:cs="Helvetica"/>
                <w:sz w:val="22"/>
                <w:szCs w:val="22"/>
              </w:rPr>
            </w:pPr>
          </w:p>
          <w:p w14:paraId="5560D98C" w14:textId="77777777" w:rsidR="00A85F64" w:rsidRPr="00E87FE0" w:rsidRDefault="00A85F64" w:rsidP="00F76705">
            <w:pPr>
              <w:tabs>
                <w:tab w:val="left" w:pos="420"/>
              </w:tabs>
              <w:rPr>
                <w:rFonts w:ascii="Helvetica" w:hAnsi="Helvetica" w:cs="Helvetica"/>
                <w:sz w:val="22"/>
                <w:szCs w:val="22"/>
              </w:rPr>
            </w:pPr>
          </w:p>
          <w:p w14:paraId="7F86A580" w14:textId="77777777" w:rsidR="00A85F64" w:rsidRPr="00E87FE0" w:rsidRDefault="00A85F64" w:rsidP="00F76705">
            <w:pPr>
              <w:tabs>
                <w:tab w:val="left" w:pos="420"/>
              </w:tabs>
              <w:rPr>
                <w:rFonts w:ascii="Helvetica" w:hAnsi="Helvetica" w:cs="Helvetica"/>
                <w:sz w:val="22"/>
                <w:szCs w:val="22"/>
              </w:rPr>
            </w:pPr>
          </w:p>
          <w:p w14:paraId="6B8810F0" w14:textId="77777777" w:rsidR="00A85F64" w:rsidRPr="00E87FE0" w:rsidRDefault="00A85F64" w:rsidP="00F76705">
            <w:pPr>
              <w:tabs>
                <w:tab w:val="left" w:pos="420"/>
              </w:tabs>
              <w:rPr>
                <w:rFonts w:ascii="Helvetica" w:hAnsi="Helvetica" w:cs="Helvetica"/>
                <w:sz w:val="22"/>
                <w:szCs w:val="22"/>
              </w:rPr>
            </w:pPr>
          </w:p>
          <w:p w14:paraId="5DFEC7B0" w14:textId="77777777" w:rsidR="00A85F64" w:rsidRDefault="00A85F64" w:rsidP="00F76705">
            <w:pPr>
              <w:tabs>
                <w:tab w:val="left" w:pos="420"/>
              </w:tabs>
              <w:rPr>
                <w:rFonts w:ascii="Helvetica" w:hAnsi="Helvetica" w:cs="Helvetica"/>
                <w:sz w:val="22"/>
                <w:szCs w:val="22"/>
              </w:rPr>
            </w:pPr>
          </w:p>
          <w:p w14:paraId="5189D73B" w14:textId="77777777" w:rsidR="00A85F64" w:rsidRDefault="00A85F64" w:rsidP="00F76705">
            <w:pPr>
              <w:tabs>
                <w:tab w:val="left" w:pos="420"/>
              </w:tabs>
              <w:rPr>
                <w:rFonts w:ascii="Helvetica" w:hAnsi="Helvetica" w:cs="Helvetica"/>
                <w:sz w:val="22"/>
                <w:szCs w:val="22"/>
              </w:rPr>
            </w:pPr>
          </w:p>
          <w:p w14:paraId="5D1C40A0" w14:textId="77777777" w:rsidR="00A85F64" w:rsidRPr="00E87FE0" w:rsidRDefault="00A85F64" w:rsidP="00F76705">
            <w:pPr>
              <w:tabs>
                <w:tab w:val="left" w:pos="420"/>
              </w:tabs>
              <w:rPr>
                <w:rFonts w:ascii="Helvetica" w:hAnsi="Helvetica" w:cs="Helvetica"/>
                <w:sz w:val="22"/>
                <w:szCs w:val="22"/>
              </w:rPr>
            </w:pPr>
          </w:p>
          <w:p w14:paraId="123F9890" w14:textId="77777777" w:rsidR="00A85F64" w:rsidRPr="00E87FE0" w:rsidRDefault="00A85F64" w:rsidP="00F76705">
            <w:pPr>
              <w:tabs>
                <w:tab w:val="left" w:pos="420"/>
              </w:tabs>
              <w:rPr>
                <w:rFonts w:ascii="Helvetica" w:hAnsi="Helvetica" w:cs="Helvetica"/>
                <w:sz w:val="22"/>
                <w:szCs w:val="22"/>
              </w:rPr>
            </w:pPr>
          </w:p>
          <w:p w14:paraId="2CCC75D3" w14:textId="77777777" w:rsidR="00A85F64" w:rsidRPr="00E87FE0" w:rsidRDefault="00A85F64" w:rsidP="00F7670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BDE0104" w14:textId="77777777" w:rsidR="00A85F64" w:rsidRPr="00E87FE0" w:rsidRDefault="00A85F64" w:rsidP="00A85F64">
      <w:r w:rsidRPr="00E87FE0">
        <w:br w:type="page"/>
      </w:r>
    </w:p>
    <w:p w14:paraId="4C2547F3" w14:textId="77777777" w:rsidR="00A85F64" w:rsidRDefault="00A85F64"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85F64" w:rsidRPr="00E87FE0" w14:paraId="78FEF5C5" w14:textId="77777777" w:rsidTr="00F76705">
        <w:tc>
          <w:tcPr>
            <w:tcW w:w="720" w:type="dxa"/>
            <w:tcBorders>
              <w:top w:val="single" w:sz="4" w:space="0" w:color="auto"/>
              <w:bottom w:val="single" w:sz="4" w:space="0" w:color="auto"/>
            </w:tcBorders>
          </w:tcPr>
          <w:p w14:paraId="4D460E37" w14:textId="26F94965" w:rsidR="00A85F64" w:rsidRPr="00E87FE0" w:rsidRDefault="00A85F64" w:rsidP="00F76705">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139C4520" w14:textId="3BA04FAC" w:rsidR="00A85F64" w:rsidRPr="00C8172F" w:rsidRDefault="00A85F64" w:rsidP="00F76705">
            <w:pPr>
              <w:rPr>
                <w:sz w:val="22"/>
                <w:szCs w:val="22"/>
              </w:rPr>
            </w:pPr>
            <w:r w:rsidRPr="00C8172F">
              <w:rPr>
                <w:sz w:val="22"/>
                <w:szCs w:val="22"/>
              </w:rPr>
              <w:t>Please demonstrate in this box, by providing personal and specific examples, that you have at least one year’s relevant experience of seeking quotes from external contractors and checking invoices against requisition documents.</w:t>
            </w:r>
          </w:p>
          <w:p w14:paraId="38653B42" w14:textId="77777777" w:rsidR="00C8172F" w:rsidRPr="00A85F64" w:rsidRDefault="00C8172F" w:rsidP="00C8172F">
            <w:pPr>
              <w:rPr>
                <w:b/>
                <w:bCs/>
                <w:sz w:val="20"/>
                <w:szCs w:val="20"/>
              </w:rPr>
            </w:pPr>
            <w:r w:rsidRPr="00A85F64">
              <w:rPr>
                <w:b/>
                <w:bCs/>
                <w:sz w:val="20"/>
                <w:szCs w:val="20"/>
              </w:rPr>
              <w:t>(Please note, Belfast City Council reserves the right to short-list only those applicants</w:t>
            </w:r>
            <w:r>
              <w:rPr>
                <w:b/>
                <w:bCs/>
                <w:sz w:val="20"/>
                <w:szCs w:val="20"/>
              </w:rPr>
              <w:t xml:space="preserve"> who, in the first instance, </w:t>
            </w:r>
            <w:r w:rsidRPr="00A85F64">
              <w:rPr>
                <w:b/>
                <w:bCs/>
                <w:sz w:val="20"/>
                <w:szCs w:val="20"/>
              </w:rPr>
              <w:t>can demonstrate at least two years’ relevant experience in this area)</w:t>
            </w:r>
          </w:p>
          <w:p w14:paraId="4A8134C1" w14:textId="77777777" w:rsidR="00A85F64" w:rsidRPr="00E87FE0" w:rsidRDefault="00A85F64" w:rsidP="00F76705">
            <w:pPr>
              <w:tabs>
                <w:tab w:val="left" w:pos="420"/>
              </w:tabs>
              <w:rPr>
                <w:rFonts w:ascii="Helvetica" w:hAnsi="Helvetica" w:cs="Helvetica"/>
                <w:sz w:val="22"/>
                <w:szCs w:val="22"/>
              </w:rPr>
            </w:pPr>
          </w:p>
          <w:p w14:paraId="59D19FC3" w14:textId="77777777" w:rsidR="00A85F64" w:rsidRPr="00E87FE0" w:rsidRDefault="00A85F64" w:rsidP="00F76705">
            <w:pPr>
              <w:tabs>
                <w:tab w:val="left" w:pos="420"/>
              </w:tabs>
              <w:rPr>
                <w:rFonts w:ascii="Helvetica" w:hAnsi="Helvetica" w:cs="Helvetica"/>
                <w:sz w:val="22"/>
                <w:szCs w:val="22"/>
              </w:rPr>
            </w:pPr>
          </w:p>
          <w:p w14:paraId="59EAD8E6" w14:textId="77777777" w:rsidR="00A85F64" w:rsidRPr="00E87FE0" w:rsidRDefault="00A85F64" w:rsidP="00F76705">
            <w:pPr>
              <w:tabs>
                <w:tab w:val="left" w:pos="420"/>
              </w:tabs>
              <w:rPr>
                <w:rFonts w:ascii="Helvetica" w:hAnsi="Helvetica" w:cs="Helvetica"/>
                <w:sz w:val="22"/>
                <w:szCs w:val="22"/>
              </w:rPr>
            </w:pPr>
          </w:p>
          <w:p w14:paraId="218FE053" w14:textId="77777777" w:rsidR="00A85F64" w:rsidRPr="00E87FE0" w:rsidRDefault="00A85F64" w:rsidP="00F76705">
            <w:pPr>
              <w:tabs>
                <w:tab w:val="left" w:pos="420"/>
              </w:tabs>
              <w:rPr>
                <w:rFonts w:ascii="Helvetica" w:hAnsi="Helvetica" w:cs="Helvetica"/>
                <w:sz w:val="22"/>
                <w:szCs w:val="22"/>
              </w:rPr>
            </w:pPr>
          </w:p>
          <w:p w14:paraId="279D91CB" w14:textId="77777777" w:rsidR="00A85F64" w:rsidRPr="00E87FE0" w:rsidRDefault="00A85F64" w:rsidP="00F76705">
            <w:pPr>
              <w:tabs>
                <w:tab w:val="left" w:pos="420"/>
              </w:tabs>
              <w:rPr>
                <w:rFonts w:ascii="Helvetica" w:hAnsi="Helvetica" w:cs="Helvetica"/>
                <w:sz w:val="22"/>
                <w:szCs w:val="22"/>
              </w:rPr>
            </w:pPr>
          </w:p>
          <w:p w14:paraId="62EED0B7" w14:textId="77777777" w:rsidR="00A85F64" w:rsidRPr="00E87FE0" w:rsidRDefault="00A85F64" w:rsidP="00F76705">
            <w:pPr>
              <w:tabs>
                <w:tab w:val="left" w:pos="420"/>
              </w:tabs>
              <w:rPr>
                <w:rFonts w:ascii="Helvetica" w:hAnsi="Helvetica" w:cs="Helvetica"/>
                <w:sz w:val="22"/>
                <w:szCs w:val="22"/>
              </w:rPr>
            </w:pPr>
          </w:p>
          <w:p w14:paraId="7EC9F09E" w14:textId="77777777" w:rsidR="00A85F64" w:rsidRPr="00E87FE0" w:rsidRDefault="00A85F64" w:rsidP="00F76705">
            <w:pPr>
              <w:tabs>
                <w:tab w:val="left" w:pos="420"/>
              </w:tabs>
              <w:rPr>
                <w:rFonts w:ascii="Helvetica" w:hAnsi="Helvetica" w:cs="Helvetica"/>
                <w:sz w:val="22"/>
                <w:szCs w:val="22"/>
              </w:rPr>
            </w:pPr>
          </w:p>
          <w:p w14:paraId="2420CC12" w14:textId="77777777" w:rsidR="00A85F64" w:rsidRPr="00E87FE0" w:rsidRDefault="00A85F64" w:rsidP="00F76705">
            <w:pPr>
              <w:tabs>
                <w:tab w:val="left" w:pos="420"/>
              </w:tabs>
              <w:rPr>
                <w:rFonts w:ascii="Helvetica" w:hAnsi="Helvetica" w:cs="Helvetica"/>
                <w:sz w:val="22"/>
                <w:szCs w:val="22"/>
              </w:rPr>
            </w:pPr>
          </w:p>
          <w:p w14:paraId="19418CF5" w14:textId="77777777" w:rsidR="00A85F64" w:rsidRPr="00E87FE0" w:rsidRDefault="00A85F64" w:rsidP="00F76705">
            <w:pPr>
              <w:tabs>
                <w:tab w:val="left" w:pos="420"/>
              </w:tabs>
              <w:rPr>
                <w:rFonts w:ascii="Helvetica" w:hAnsi="Helvetica" w:cs="Helvetica"/>
                <w:sz w:val="22"/>
                <w:szCs w:val="22"/>
              </w:rPr>
            </w:pPr>
          </w:p>
          <w:p w14:paraId="02C9523F" w14:textId="77777777" w:rsidR="00A85F64" w:rsidRPr="00E87FE0" w:rsidRDefault="00A85F64" w:rsidP="00F76705">
            <w:pPr>
              <w:tabs>
                <w:tab w:val="left" w:pos="420"/>
              </w:tabs>
              <w:rPr>
                <w:rFonts w:ascii="Helvetica" w:hAnsi="Helvetica" w:cs="Helvetica"/>
                <w:sz w:val="22"/>
                <w:szCs w:val="22"/>
              </w:rPr>
            </w:pPr>
          </w:p>
          <w:p w14:paraId="0064FA0E" w14:textId="77777777" w:rsidR="00A85F64" w:rsidRPr="00E87FE0" w:rsidRDefault="00A85F64" w:rsidP="00F76705">
            <w:pPr>
              <w:tabs>
                <w:tab w:val="left" w:pos="420"/>
              </w:tabs>
              <w:rPr>
                <w:rFonts w:ascii="Helvetica" w:hAnsi="Helvetica" w:cs="Helvetica"/>
                <w:sz w:val="22"/>
                <w:szCs w:val="22"/>
              </w:rPr>
            </w:pPr>
          </w:p>
          <w:p w14:paraId="3CD9A349" w14:textId="77777777" w:rsidR="00A85F64" w:rsidRPr="00E87FE0" w:rsidRDefault="00A85F64" w:rsidP="00F76705">
            <w:pPr>
              <w:tabs>
                <w:tab w:val="left" w:pos="420"/>
              </w:tabs>
              <w:rPr>
                <w:rFonts w:ascii="Helvetica" w:hAnsi="Helvetica" w:cs="Helvetica"/>
                <w:sz w:val="22"/>
                <w:szCs w:val="22"/>
              </w:rPr>
            </w:pPr>
          </w:p>
          <w:p w14:paraId="0459FAD7" w14:textId="77777777" w:rsidR="00A85F64" w:rsidRPr="00E87FE0" w:rsidRDefault="00A85F64" w:rsidP="00F76705">
            <w:pPr>
              <w:tabs>
                <w:tab w:val="left" w:pos="420"/>
              </w:tabs>
              <w:rPr>
                <w:rFonts w:ascii="Helvetica" w:hAnsi="Helvetica" w:cs="Helvetica"/>
                <w:sz w:val="22"/>
                <w:szCs w:val="22"/>
              </w:rPr>
            </w:pPr>
          </w:p>
          <w:p w14:paraId="0AF8ACBA" w14:textId="77777777" w:rsidR="00A85F64" w:rsidRPr="00E87FE0" w:rsidRDefault="00A85F64" w:rsidP="00F76705">
            <w:pPr>
              <w:tabs>
                <w:tab w:val="left" w:pos="420"/>
              </w:tabs>
              <w:rPr>
                <w:rFonts w:ascii="Helvetica" w:hAnsi="Helvetica" w:cs="Helvetica"/>
                <w:sz w:val="22"/>
                <w:szCs w:val="22"/>
              </w:rPr>
            </w:pPr>
          </w:p>
          <w:p w14:paraId="01070BE7" w14:textId="77777777" w:rsidR="00A85F64" w:rsidRPr="00E87FE0" w:rsidRDefault="00A85F64" w:rsidP="00F76705">
            <w:pPr>
              <w:tabs>
                <w:tab w:val="left" w:pos="420"/>
              </w:tabs>
              <w:rPr>
                <w:rFonts w:ascii="Helvetica" w:hAnsi="Helvetica" w:cs="Helvetica"/>
                <w:sz w:val="22"/>
                <w:szCs w:val="22"/>
              </w:rPr>
            </w:pPr>
          </w:p>
          <w:p w14:paraId="06605677" w14:textId="77777777" w:rsidR="00A85F64" w:rsidRPr="00E87FE0" w:rsidRDefault="00A85F64" w:rsidP="00F76705">
            <w:pPr>
              <w:tabs>
                <w:tab w:val="left" w:pos="420"/>
              </w:tabs>
              <w:rPr>
                <w:rFonts w:ascii="Helvetica" w:hAnsi="Helvetica" w:cs="Helvetica"/>
                <w:sz w:val="22"/>
                <w:szCs w:val="22"/>
              </w:rPr>
            </w:pPr>
          </w:p>
          <w:p w14:paraId="38E1D9E4" w14:textId="77777777" w:rsidR="00A85F64" w:rsidRPr="00E87FE0" w:rsidRDefault="00A85F64" w:rsidP="00F76705">
            <w:pPr>
              <w:tabs>
                <w:tab w:val="left" w:pos="420"/>
              </w:tabs>
              <w:rPr>
                <w:rFonts w:ascii="Helvetica" w:hAnsi="Helvetica" w:cs="Helvetica"/>
                <w:sz w:val="22"/>
                <w:szCs w:val="22"/>
              </w:rPr>
            </w:pPr>
          </w:p>
          <w:p w14:paraId="4B70C9D1" w14:textId="77777777" w:rsidR="00A85F64" w:rsidRPr="00E87FE0" w:rsidRDefault="00A85F64" w:rsidP="00F76705">
            <w:pPr>
              <w:tabs>
                <w:tab w:val="left" w:pos="420"/>
              </w:tabs>
              <w:rPr>
                <w:rFonts w:ascii="Helvetica" w:hAnsi="Helvetica" w:cs="Helvetica"/>
                <w:sz w:val="22"/>
                <w:szCs w:val="22"/>
              </w:rPr>
            </w:pPr>
          </w:p>
          <w:p w14:paraId="40FB242D" w14:textId="77777777" w:rsidR="00A85F64" w:rsidRPr="00E87FE0" w:rsidRDefault="00A85F64" w:rsidP="00F76705">
            <w:pPr>
              <w:tabs>
                <w:tab w:val="left" w:pos="420"/>
              </w:tabs>
              <w:rPr>
                <w:rFonts w:ascii="Helvetica" w:hAnsi="Helvetica" w:cs="Helvetica"/>
                <w:sz w:val="22"/>
                <w:szCs w:val="22"/>
              </w:rPr>
            </w:pPr>
          </w:p>
          <w:p w14:paraId="7DA7B699" w14:textId="77777777" w:rsidR="00A85F64" w:rsidRPr="00E87FE0" w:rsidRDefault="00A85F64" w:rsidP="00F76705">
            <w:pPr>
              <w:tabs>
                <w:tab w:val="left" w:pos="420"/>
              </w:tabs>
              <w:rPr>
                <w:rFonts w:ascii="Helvetica" w:hAnsi="Helvetica" w:cs="Helvetica"/>
                <w:sz w:val="22"/>
                <w:szCs w:val="22"/>
              </w:rPr>
            </w:pPr>
          </w:p>
          <w:p w14:paraId="26150D23" w14:textId="77777777" w:rsidR="00A85F64" w:rsidRPr="00E87FE0" w:rsidRDefault="00A85F64" w:rsidP="00F76705">
            <w:pPr>
              <w:tabs>
                <w:tab w:val="left" w:pos="420"/>
              </w:tabs>
              <w:rPr>
                <w:rFonts w:ascii="Helvetica" w:hAnsi="Helvetica" w:cs="Helvetica"/>
                <w:sz w:val="22"/>
                <w:szCs w:val="22"/>
              </w:rPr>
            </w:pPr>
          </w:p>
          <w:p w14:paraId="10A5AD71" w14:textId="77777777" w:rsidR="00A85F64" w:rsidRPr="00E87FE0" w:rsidRDefault="00A85F64" w:rsidP="00F76705">
            <w:pPr>
              <w:tabs>
                <w:tab w:val="left" w:pos="420"/>
              </w:tabs>
              <w:rPr>
                <w:rFonts w:ascii="Helvetica" w:hAnsi="Helvetica" w:cs="Helvetica"/>
                <w:sz w:val="22"/>
                <w:szCs w:val="22"/>
              </w:rPr>
            </w:pPr>
          </w:p>
          <w:p w14:paraId="3EFB8498" w14:textId="77777777" w:rsidR="00A85F64" w:rsidRPr="00E87FE0" w:rsidRDefault="00A85F64" w:rsidP="00F76705">
            <w:pPr>
              <w:tabs>
                <w:tab w:val="left" w:pos="420"/>
              </w:tabs>
              <w:rPr>
                <w:rFonts w:ascii="Helvetica" w:hAnsi="Helvetica" w:cs="Helvetica"/>
                <w:sz w:val="22"/>
                <w:szCs w:val="22"/>
              </w:rPr>
            </w:pPr>
          </w:p>
          <w:p w14:paraId="521A8C11" w14:textId="77777777" w:rsidR="00A85F64" w:rsidRPr="00E87FE0" w:rsidRDefault="00A85F64" w:rsidP="00F76705">
            <w:pPr>
              <w:tabs>
                <w:tab w:val="left" w:pos="420"/>
              </w:tabs>
              <w:rPr>
                <w:rFonts w:ascii="Helvetica" w:hAnsi="Helvetica" w:cs="Helvetica"/>
                <w:sz w:val="22"/>
                <w:szCs w:val="22"/>
              </w:rPr>
            </w:pPr>
          </w:p>
          <w:p w14:paraId="5F7C41A3" w14:textId="77777777" w:rsidR="00A85F64" w:rsidRPr="00E87FE0" w:rsidRDefault="00A85F64" w:rsidP="00F76705">
            <w:pPr>
              <w:tabs>
                <w:tab w:val="left" w:pos="420"/>
              </w:tabs>
              <w:rPr>
                <w:rFonts w:ascii="Helvetica" w:hAnsi="Helvetica" w:cs="Helvetica"/>
                <w:sz w:val="22"/>
                <w:szCs w:val="22"/>
              </w:rPr>
            </w:pPr>
          </w:p>
          <w:p w14:paraId="3CEF05C6" w14:textId="77777777" w:rsidR="00A85F64" w:rsidRPr="00E87FE0" w:rsidRDefault="00A85F64" w:rsidP="00F76705">
            <w:pPr>
              <w:tabs>
                <w:tab w:val="left" w:pos="420"/>
              </w:tabs>
              <w:rPr>
                <w:rFonts w:ascii="Helvetica" w:hAnsi="Helvetica" w:cs="Helvetica"/>
                <w:sz w:val="22"/>
                <w:szCs w:val="22"/>
              </w:rPr>
            </w:pPr>
          </w:p>
          <w:p w14:paraId="38BD4490" w14:textId="77777777" w:rsidR="00A85F64" w:rsidRPr="00E87FE0" w:rsidRDefault="00A85F64" w:rsidP="00F76705">
            <w:pPr>
              <w:tabs>
                <w:tab w:val="left" w:pos="420"/>
              </w:tabs>
              <w:rPr>
                <w:rFonts w:ascii="Helvetica" w:hAnsi="Helvetica" w:cs="Helvetica"/>
                <w:sz w:val="22"/>
                <w:szCs w:val="22"/>
              </w:rPr>
            </w:pPr>
          </w:p>
          <w:p w14:paraId="4FFC14AA" w14:textId="77777777" w:rsidR="00A85F64" w:rsidRPr="00E87FE0" w:rsidRDefault="00A85F64" w:rsidP="00F76705">
            <w:pPr>
              <w:tabs>
                <w:tab w:val="left" w:pos="420"/>
              </w:tabs>
              <w:rPr>
                <w:rFonts w:ascii="Helvetica" w:hAnsi="Helvetica" w:cs="Helvetica"/>
                <w:sz w:val="22"/>
                <w:szCs w:val="22"/>
              </w:rPr>
            </w:pPr>
          </w:p>
          <w:p w14:paraId="14B19B1F" w14:textId="77777777" w:rsidR="00A85F64" w:rsidRPr="00E87FE0" w:rsidRDefault="00A85F64" w:rsidP="00F76705">
            <w:pPr>
              <w:tabs>
                <w:tab w:val="left" w:pos="420"/>
              </w:tabs>
              <w:rPr>
                <w:rFonts w:ascii="Helvetica" w:hAnsi="Helvetica" w:cs="Helvetica"/>
                <w:sz w:val="22"/>
                <w:szCs w:val="22"/>
              </w:rPr>
            </w:pPr>
          </w:p>
          <w:p w14:paraId="7C98B42C" w14:textId="77777777" w:rsidR="00A85F64" w:rsidRPr="00E87FE0" w:rsidRDefault="00A85F64" w:rsidP="00F76705">
            <w:pPr>
              <w:tabs>
                <w:tab w:val="left" w:pos="420"/>
              </w:tabs>
              <w:rPr>
                <w:rFonts w:ascii="Helvetica" w:hAnsi="Helvetica" w:cs="Helvetica"/>
                <w:sz w:val="22"/>
                <w:szCs w:val="22"/>
              </w:rPr>
            </w:pPr>
          </w:p>
          <w:p w14:paraId="0944F9DE" w14:textId="77777777" w:rsidR="00A85F64" w:rsidRPr="00E87FE0" w:rsidRDefault="00A85F64" w:rsidP="00F76705">
            <w:pPr>
              <w:tabs>
                <w:tab w:val="left" w:pos="420"/>
              </w:tabs>
              <w:rPr>
                <w:rFonts w:ascii="Helvetica" w:hAnsi="Helvetica" w:cs="Helvetica"/>
                <w:sz w:val="22"/>
                <w:szCs w:val="22"/>
              </w:rPr>
            </w:pPr>
          </w:p>
          <w:p w14:paraId="3632731F" w14:textId="77777777" w:rsidR="00A85F64" w:rsidRPr="00E87FE0" w:rsidRDefault="00A85F64" w:rsidP="00F76705">
            <w:pPr>
              <w:tabs>
                <w:tab w:val="left" w:pos="420"/>
              </w:tabs>
              <w:rPr>
                <w:rFonts w:ascii="Helvetica" w:hAnsi="Helvetica" w:cs="Helvetica"/>
                <w:sz w:val="22"/>
                <w:szCs w:val="22"/>
              </w:rPr>
            </w:pPr>
          </w:p>
          <w:p w14:paraId="48772BF3" w14:textId="77777777" w:rsidR="00A85F64" w:rsidRPr="00E87FE0" w:rsidRDefault="00A85F64" w:rsidP="00F76705">
            <w:pPr>
              <w:tabs>
                <w:tab w:val="left" w:pos="420"/>
              </w:tabs>
              <w:rPr>
                <w:rFonts w:ascii="Helvetica" w:hAnsi="Helvetica" w:cs="Helvetica"/>
                <w:sz w:val="22"/>
                <w:szCs w:val="22"/>
              </w:rPr>
            </w:pPr>
          </w:p>
          <w:p w14:paraId="1EDDF241" w14:textId="77777777" w:rsidR="00A85F64" w:rsidRPr="00E87FE0" w:rsidRDefault="00A85F64" w:rsidP="00F76705">
            <w:pPr>
              <w:tabs>
                <w:tab w:val="left" w:pos="420"/>
              </w:tabs>
              <w:rPr>
                <w:rFonts w:ascii="Helvetica" w:hAnsi="Helvetica" w:cs="Helvetica"/>
                <w:sz w:val="22"/>
                <w:szCs w:val="22"/>
              </w:rPr>
            </w:pPr>
          </w:p>
          <w:p w14:paraId="43A36D72" w14:textId="77777777" w:rsidR="00A85F64" w:rsidRPr="00E87FE0" w:rsidRDefault="00A85F64" w:rsidP="00F76705">
            <w:pPr>
              <w:tabs>
                <w:tab w:val="left" w:pos="420"/>
              </w:tabs>
              <w:rPr>
                <w:rFonts w:ascii="Helvetica" w:hAnsi="Helvetica" w:cs="Helvetica"/>
                <w:sz w:val="22"/>
                <w:szCs w:val="22"/>
              </w:rPr>
            </w:pPr>
          </w:p>
          <w:p w14:paraId="6FAA9357" w14:textId="77777777" w:rsidR="00A85F64" w:rsidRPr="00E87FE0" w:rsidRDefault="00A85F64" w:rsidP="00F76705">
            <w:pPr>
              <w:tabs>
                <w:tab w:val="left" w:pos="420"/>
              </w:tabs>
              <w:rPr>
                <w:rFonts w:ascii="Helvetica" w:hAnsi="Helvetica" w:cs="Helvetica"/>
                <w:sz w:val="22"/>
                <w:szCs w:val="22"/>
              </w:rPr>
            </w:pPr>
          </w:p>
          <w:p w14:paraId="7DE36424" w14:textId="77777777" w:rsidR="00A85F64" w:rsidRPr="00E87FE0" w:rsidRDefault="00A85F64" w:rsidP="00F76705">
            <w:pPr>
              <w:tabs>
                <w:tab w:val="left" w:pos="420"/>
              </w:tabs>
              <w:rPr>
                <w:rFonts w:ascii="Helvetica" w:hAnsi="Helvetica" w:cs="Helvetica"/>
                <w:sz w:val="22"/>
                <w:szCs w:val="22"/>
              </w:rPr>
            </w:pPr>
          </w:p>
          <w:p w14:paraId="1785BCE1" w14:textId="77777777" w:rsidR="00A85F64" w:rsidRPr="00E87FE0" w:rsidRDefault="00A85F64" w:rsidP="00F76705">
            <w:pPr>
              <w:tabs>
                <w:tab w:val="left" w:pos="420"/>
              </w:tabs>
              <w:rPr>
                <w:rFonts w:ascii="Helvetica" w:hAnsi="Helvetica" w:cs="Helvetica"/>
                <w:sz w:val="22"/>
                <w:szCs w:val="22"/>
              </w:rPr>
            </w:pPr>
          </w:p>
          <w:p w14:paraId="00ABCAB3" w14:textId="77777777" w:rsidR="00A85F64" w:rsidRPr="00E87FE0" w:rsidRDefault="00A85F64" w:rsidP="00F76705">
            <w:pPr>
              <w:tabs>
                <w:tab w:val="left" w:pos="420"/>
              </w:tabs>
              <w:rPr>
                <w:rFonts w:ascii="Helvetica" w:hAnsi="Helvetica" w:cs="Helvetica"/>
                <w:sz w:val="22"/>
                <w:szCs w:val="22"/>
              </w:rPr>
            </w:pPr>
          </w:p>
          <w:p w14:paraId="598BE907" w14:textId="77777777" w:rsidR="00A85F64" w:rsidRPr="00E87FE0" w:rsidRDefault="00A85F64" w:rsidP="00F76705">
            <w:pPr>
              <w:tabs>
                <w:tab w:val="left" w:pos="420"/>
              </w:tabs>
              <w:rPr>
                <w:rFonts w:ascii="Helvetica" w:hAnsi="Helvetica" w:cs="Helvetica"/>
                <w:sz w:val="22"/>
                <w:szCs w:val="22"/>
              </w:rPr>
            </w:pPr>
          </w:p>
          <w:p w14:paraId="67778DA1" w14:textId="77777777" w:rsidR="00A85F64" w:rsidRPr="00E87FE0" w:rsidRDefault="00A85F64" w:rsidP="00F76705">
            <w:pPr>
              <w:tabs>
                <w:tab w:val="left" w:pos="420"/>
              </w:tabs>
              <w:rPr>
                <w:rFonts w:ascii="Helvetica" w:hAnsi="Helvetica" w:cs="Helvetica"/>
                <w:sz w:val="22"/>
                <w:szCs w:val="22"/>
              </w:rPr>
            </w:pPr>
          </w:p>
          <w:p w14:paraId="708147DB" w14:textId="77777777" w:rsidR="00A85F64" w:rsidRPr="00E87FE0" w:rsidRDefault="00A85F64" w:rsidP="00F76705">
            <w:pPr>
              <w:tabs>
                <w:tab w:val="left" w:pos="420"/>
              </w:tabs>
              <w:rPr>
                <w:rFonts w:ascii="Helvetica" w:hAnsi="Helvetica" w:cs="Helvetica"/>
                <w:sz w:val="22"/>
                <w:szCs w:val="22"/>
              </w:rPr>
            </w:pPr>
          </w:p>
          <w:p w14:paraId="2AAE8BC1" w14:textId="77777777" w:rsidR="00A85F64" w:rsidRDefault="00A85F64" w:rsidP="00F76705">
            <w:pPr>
              <w:tabs>
                <w:tab w:val="left" w:pos="420"/>
              </w:tabs>
              <w:rPr>
                <w:rFonts w:ascii="Helvetica" w:hAnsi="Helvetica" w:cs="Helvetica"/>
                <w:sz w:val="22"/>
                <w:szCs w:val="22"/>
              </w:rPr>
            </w:pPr>
          </w:p>
          <w:p w14:paraId="057530FD" w14:textId="77777777" w:rsidR="00A85F64" w:rsidRDefault="00A85F64" w:rsidP="00F76705">
            <w:pPr>
              <w:tabs>
                <w:tab w:val="left" w:pos="420"/>
              </w:tabs>
              <w:rPr>
                <w:rFonts w:ascii="Helvetica" w:hAnsi="Helvetica" w:cs="Helvetica"/>
                <w:sz w:val="22"/>
                <w:szCs w:val="22"/>
              </w:rPr>
            </w:pPr>
          </w:p>
          <w:p w14:paraId="1CDDA509" w14:textId="77777777" w:rsidR="00A85F64" w:rsidRDefault="00A85F64" w:rsidP="00F76705">
            <w:pPr>
              <w:tabs>
                <w:tab w:val="left" w:pos="420"/>
              </w:tabs>
              <w:rPr>
                <w:rFonts w:ascii="Helvetica" w:hAnsi="Helvetica" w:cs="Helvetica"/>
                <w:sz w:val="22"/>
                <w:szCs w:val="22"/>
              </w:rPr>
            </w:pPr>
          </w:p>
          <w:p w14:paraId="70922FA3" w14:textId="77777777" w:rsidR="00A85F64" w:rsidRPr="00E87FE0" w:rsidRDefault="00A85F64" w:rsidP="00F76705">
            <w:pPr>
              <w:tabs>
                <w:tab w:val="left" w:pos="420"/>
              </w:tabs>
              <w:rPr>
                <w:rFonts w:ascii="Helvetica" w:hAnsi="Helvetica" w:cs="Helvetica"/>
                <w:sz w:val="22"/>
                <w:szCs w:val="22"/>
              </w:rPr>
            </w:pPr>
          </w:p>
          <w:p w14:paraId="053433DF" w14:textId="77777777" w:rsidR="00A85F64" w:rsidRPr="00E87FE0" w:rsidRDefault="00A85F64" w:rsidP="00F76705">
            <w:pPr>
              <w:tabs>
                <w:tab w:val="left" w:pos="420"/>
              </w:tabs>
              <w:rPr>
                <w:rFonts w:ascii="Helvetica" w:hAnsi="Helvetica" w:cs="Helvetica"/>
                <w:sz w:val="22"/>
                <w:szCs w:val="22"/>
              </w:rPr>
            </w:pPr>
          </w:p>
          <w:p w14:paraId="3EB6B3CD" w14:textId="77777777" w:rsidR="00A85F64" w:rsidRPr="00E87FE0" w:rsidRDefault="00A85F64" w:rsidP="00F76705">
            <w:pPr>
              <w:tabs>
                <w:tab w:val="left" w:pos="420"/>
              </w:tabs>
              <w:rPr>
                <w:rFonts w:ascii="Helvetica" w:hAnsi="Helvetica" w:cs="Helvetica"/>
                <w:sz w:val="22"/>
                <w:szCs w:val="22"/>
              </w:rPr>
            </w:pPr>
          </w:p>
          <w:p w14:paraId="021C8563" w14:textId="77777777" w:rsidR="00A85F64" w:rsidRPr="00E87FE0" w:rsidRDefault="00A85F64" w:rsidP="00F76705">
            <w:pPr>
              <w:tabs>
                <w:tab w:val="left" w:pos="420"/>
              </w:tabs>
              <w:rPr>
                <w:rFonts w:ascii="Helvetica" w:hAnsi="Helvetica" w:cs="Helvetica"/>
                <w:sz w:val="22"/>
                <w:szCs w:val="22"/>
              </w:rPr>
            </w:pPr>
          </w:p>
          <w:p w14:paraId="1B35C623" w14:textId="77777777" w:rsidR="00A85F64" w:rsidRPr="00E87FE0" w:rsidRDefault="00A85F64" w:rsidP="00F7670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8277B3A" w14:textId="77777777" w:rsidR="00A85F64" w:rsidRPr="00E87FE0" w:rsidRDefault="00A85F64" w:rsidP="00A85F64">
      <w:r w:rsidRPr="00E87FE0">
        <w:br w:type="page"/>
      </w:r>
    </w:p>
    <w:p w14:paraId="0CB2E1CB" w14:textId="101D3E1F"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475C6EB7" w14:textId="77777777" w:rsidTr="00AE0677">
        <w:tc>
          <w:tcPr>
            <w:tcW w:w="10620" w:type="dxa"/>
            <w:gridSpan w:val="3"/>
            <w:tcBorders>
              <w:top w:val="nil"/>
              <w:left w:val="nil"/>
              <w:bottom w:val="nil"/>
              <w:right w:val="nil"/>
            </w:tcBorders>
          </w:tcPr>
          <w:p w14:paraId="458CD88D"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B59B6C7" w14:textId="77777777" w:rsidTr="00AE0677">
        <w:tc>
          <w:tcPr>
            <w:tcW w:w="10620" w:type="dxa"/>
            <w:gridSpan w:val="3"/>
            <w:tcBorders>
              <w:top w:val="nil"/>
              <w:left w:val="nil"/>
              <w:bottom w:val="nil"/>
              <w:right w:val="nil"/>
            </w:tcBorders>
          </w:tcPr>
          <w:p w14:paraId="401045FC" w14:textId="77777777" w:rsidR="00E87FE0" w:rsidRPr="00E87FE0" w:rsidRDefault="00E87FE0" w:rsidP="00E87FE0">
            <w:pPr>
              <w:rPr>
                <w:rFonts w:ascii="Helvetica" w:hAnsi="Helvetica"/>
                <w:sz w:val="18"/>
                <w:szCs w:val="18"/>
              </w:rPr>
            </w:pPr>
          </w:p>
        </w:tc>
      </w:tr>
      <w:tr w:rsidR="00E87FE0" w:rsidRPr="00E87FE0" w14:paraId="65F3BBD9" w14:textId="77777777" w:rsidTr="00AE0677">
        <w:trPr>
          <w:trHeight w:val="406"/>
        </w:trPr>
        <w:tc>
          <w:tcPr>
            <w:tcW w:w="540" w:type="dxa"/>
            <w:tcBorders>
              <w:top w:val="nil"/>
              <w:left w:val="nil"/>
              <w:bottom w:val="nil"/>
              <w:right w:val="nil"/>
            </w:tcBorders>
          </w:tcPr>
          <w:p w14:paraId="4BC5CF27"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7EA8E35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027123F" w14:textId="77777777" w:rsidR="00E87FE0" w:rsidRPr="00E87FE0" w:rsidRDefault="00E87FE0" w:rsidP="00E87FE0">
            <w:pPr>
              <w:rPr>
                <w:rFonts w:ascii="Helvetica" w:hAnsi="Helvetica"/>
                <w:sz w:val="22"/>
                <w:szCs w:val="22"/>
              </w:rPr>
            </w:pPr>
          </w:p>
        </w:tc>
      </w:tr>
      <w:tr w:rsidR="00E87FE0" w:rsidRPr="00E87FE0" w14:paraId="42A4820B" w14:textId="77777777" w:rsidTr="00AE0677">
        <w:tc>
          <w:tcPr>
            <w:tcW w:w="540" w:type="dxa"/>
            <w:tcBorders>
              <w:top w:val="nil"/>
              <w:left w:val="nil"/>
              <w:bottom w:val="nil"/>
              <w:right w:val="nil"/>
            </w:tcBorders>
          </w:tcPr>
          <w:p w14:paraId="527A602D"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3BC89137"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1877AFEB" w14:textId="77777777" w:rsidR="00E87FE0" w:rsidRPr="00E87FE0" w:rsidRDefault="00E87FE0" w:rsidP="00E87FE0">
            <w:pPr>
              <w:rPr>
                <w:rFonts w:ascii="Helvetica" w:hAnsi="Helvetica"/>
                <w:sz w:val="16"/>
                <w:szCs w:val="16"/>
              </w:rPr>
            </w:pPr>
          </w:p>
        </w:tc>
      </w:tr>
      <w:tr w:rsidR="00E87FE0" w:rsidRPr="00E87FE0" w14:paraId="5D1998C3" w14:textId="77777777" w:rsidTr="009733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3"/>
          </w:tcPr>
          <w:p w14:paraId="33C7A8D3"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DA470C3" w14:textId="77777777" w:rsidR="001A43A6" w:rsidRDefault="001A43A6" w:rsidP="001A43A6">
            <w:pPr>
              <w:rPr>
                <w:sz w:val="22"/>
                <w:szCs w:val="22"/>
              </w:rPr>
            </w:pPr>
          </w:p>
          <w:p w14:paraId="78868E9A" w14:textId="77777777" w:rsidR="001A43A6" w:rsidRPr="00E87FE0" w:rsidRDefault="001A43A6" w:rsidP="001A43A6">
            <w:pPr>
              <w:rPr>
                <w:rFonts w:ascii="Verdana" w:hAnsi="Verdana"/>
                <w:color w:val="FF0000"/>
                <w:sz w:val="22"/>
                <w:szCs w:val="22"/>
              </w:rPr>
            </w:pPr>
          </w:p>
        </w:tc>
      </w:tr>
    </w:tbl>
    <w:p w14:paraId="3A06638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68F4979" w14:textId="77777777" w:rsidTr="00973347">
        <w:tc>
          <w:tcPr>
            <w:tcW w:w="1078" w:type="dxa"/>
          </w:tcPr>
          <w:p w14:paraId="22261BF3" w14:textId="77777777" w:rsidR="00E87FE0" w:rsidRPr="00E87FE0" w:rsidRDefault="00E87FE0" w:rsidP="00E87FE0">
            <w:pPr>
              <w:rPr>
                <w:sz w:val="22"/>
                <w:szCs w:val="22"/>
              </w:rPr>
            </w:pPr>
            <w:r w:rsidRPr="00E87FE0">
              <w:rPr>
                <w:sz w:val="22"/>
                <w:szCs w:val="22"/>
              </w:rPr>
              <w:t>Signed:</w:t>
            </w:r>
          </w:p>
          <w:p w14:paraId="2B0AF931" w14:textId="77777777" w:rsidR="00E87FE0" w:rsidRPr="00E87FE0" w:rsidRDefault="00E87FE0" w:rsidP="00E87FE0">
            <w:pPr>
              <w:rPr>
                <w:sz w:val="22"/>
                <w:szCs w:val="22"/>
              </w:rPr>
            </w:pPr>
          </w:p>
        </w:tc>
        <w:tc>
          <w:tcPr>
            <w:tcW w:w="362" w:type="dxa"/>
            <w:tcBorders>
              <w:right w:val="single" w:sz="4" w:space="0" w:color="auto"/>
            </w:tcBorders>
          </w:tcPr>
          <w:p w14:paraId="5F06A45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CDA9743" w14:textId="77777777" w:rsidR="00E87FE0" w:rsidRPr="00E87FE0" w:rsidRDefault="00E87FE0" w:rsidP="00E87FE0">
            <w:pPr>
              <w:rPr>
                <w:sz w:val="22"/>
                <w:szCs w:val="22"/>
              </w:rPr>
            </w:pPr>
          </w:p>
        </w:tc>
        <w:tc>
          <w:tcPr>
            <w:tcW w:w="360" w:type="dxa"/>
            <w:tcBorders>
              <w:left w:val="single" w:sz="4" w:space="0" w:color="auto"/>
            </w:tcBorders>
          </w:tcPr>
          <w:p w14:paraId="08E9A508" w14:textId="77777777" w:rsidR="00E87FE0" w:rsidRPr="00E87FE0" w:rsidRDefault="00E87FE0" w:rsidP="00E87FE0">
            <w:pPr>
              <w:rPr>
                <w:sz w:val="22"/>
                <w:szCs w:val="22"/>
              </w:rPr>
            </w:pPr>
          </w:p>
        </w:tc>
        <w:tc>
          <w:tcPr>
            <w:tcW w:w="900" w:type="dxa"/>
          </w:tcPr>
          <w:p w14:paraId="066CE685"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AD4422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BFA90BB" w14:textId="77777777" w:rsidR="00E87FE0" w:rsidRPr="00E87FE0" w:rsidRDefault="00E87FE0" w:rsidP="00E87FE0">
            <w:pPr>
              <w:rPr>
                <w:sz w:val="22"/>
                <w:szCs w:val="22"/>
              </w:rPr>
            </w:pPr>
          </w:p>
        </w:tc>
      </w:tr>
    </w:tbl>
    <w:p w14:paraId="3202843E"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57BD5004"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25981DD6"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2E6DE346" w14:textId="77777777" w:rsidTr="00973347">
        <w:tc>
          <w:tcPr>
            <w:tcW w:w="3812" w:type="dxa"/>
            <w:tcBorders>
              <w:top w:val="single" w:sz="4" w:space="0" w:color="auto"/>
              <w:left w:val="single" w:sz="4" w:space="0" w:color="auto"/>
              <w:bottom w:val="single" w:sz="4" w:space="0" w:color="auto"/>
              <w:right w:val="single" w:sz="4" w:space="0" w:color="auto"/>
            </w:tcBorders>
          </w:tcPr>
          <w:p w14:paraId="14B388EA"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6983C38"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94B078F" w14:textId="3DF644E5"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B510B8">
              <w:rPr>
                <w:rFonts w:ascii="Helvetica" w:hAnsi="Helvetica" w:cs="Helvetica"/>
                <w:color w:val="000000"/>
                <w:sz w:val="22"/>
                <w:szCs w:val="22"/>
              </w:rPr>
              <w:t xml:space="preserve">2892 </w:t>
            </w:r>
            <w:r>
              <w:rPr>
                <w:rFonts w:ascii="Helvetica" w:hAnsi="Helvetica" w:cs="Helvetica"/>
                <w:color w:val="000000"/>
                <w:sz w:val="22"/>
                <w:szCs w:val="22"/>
              </w:rPr>
              <w:t>/</w:t>
            </w:r>
          </w:p>
        </w:tc>
      </w:tr>
      <w:tr w:rsidR="005F6C65" w14:paraId="1845C0CB"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48B4C49A" w14:textId="77777777" w:rsidR="005F6C65" w:rsidRDefault="005F6C65" w:rsidP="00973347">
            <w:pPr>
              <w:spacing w:line="252" w:lineRule="auto"/>
              <w:ind w:right="540"/>
              <w:jc w:val="both"/>
              <w:rPr>
                <w:rFonts w:ascii="Helvetica" w:hAnsi="Helvetica" w:cs="Helvetica"/>
                <w:sz w:val="22"/>
                <w:szCs w:val="22"/>
              </w:rPr>
            </w:pPr>
          </w:p>
          <w:p w14:paraId="59E72F6C"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5131628"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701F16E"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7FF7E9E5" w14:textId="77777777" w:rsidTr="00973347">
        <w:tc>
          <w:tcPr>
            <w:tcW w:w="8044" w:type="dxa"/>
            <w:gridSpan w:val="2"/>
            <w:tcBorders>
              <w:top w:val="nil"/>
              <w:left w:val="nil"/>
              <w:bottom w:val="nil"/>
              <w:right w:val="nil"/>
            </w:tcBorders>
            <w:hideMark/>
          </w:tcPr>
          <w:p w14:paraId="3097DFF4"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4D77690F"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90640FC"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94DCDE3"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64D4FB30"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9B54A29"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1AEAEC0D"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416E6A71"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3F641F9" w14:textId="77777777" w:rsidR="005F6C65" w:rsidRDefault="005F6C65" w:rsidP="00973347">
            <w:pPr>
              <w:spacing w:line="252" w:lineRule="auto"/>
              <w:rPr>
                <w:sz w:val="22"/>
                <w:szCs w:val="22"/>
              </w:rPr>
            </w:pPr>
          </w:p>
        </w:tc>
      </w:tr>
    </w:tbl>
    <w:p w14:paraId="18E074E7"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D884621"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75F189EC"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4E4511ED"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4ACDA037" w14:textId="77777777" w:rsidR="005F6C65" w:rsidRDefault="005F6C65" w:rsidP="00973347">
            <w:pPr>
              <w:spacing w:line="252" w:lineRule="auto"/>
              <w:rPr>
                <w:sz w:val="22"/>
                <w:szCs w:val="22"/>
              </w:rPr>
            </w:pPr>
          </w:p>
        </w:tc>
      </w:tr>
      <w:tr w:rsidR="005F6C65" w14:paraId="40400E9F"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7FF74C42"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D356BDF"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1578396F" w14:textId="77777777" w:rsidR="005F6C65" w:rsidRDefault="005F6C65" w:rsidP="00973347">
            <w:pPr>
              <w:rPr>
                <w:sz w:val="22"/>
                <w:szCs w:val="22"/>
              </w:rPr>
            </w:pPr>
          </w:p>
        </w:tc>
      </w:tr>
      <w:tr w:rsidR="005F6C65" w14:paraId="68FB999A" w14:textId="77777777" w:rsidTr="00973347">
        <w:trPr>
          <w:gridAfter w:val="1"/>
          <w:wAfter w:w="49" w:type="dxa"/>
          <w:trHeight w:val="255"/>
        </w:trPr>
        <w:tc>
          <w:tcPr>
            <w:tcW w:w="761" w:type="dxa"/>
            <w:tcBorders>
              <w:top w:val="nil"/>
              <w:left w:val="nil"/>
              <w:bottom w:val="nil"/>
              <w:right w:val="single" w:sz="4" w:space="0" w:color="auto"/>
            </w:tcBorders>
            <w:hideMark/>
          </w:tcPr>
          <w:p w14:paraId="747DC58C"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18107942"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4B0893F2"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232082E2"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3149D505"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87DEE24"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1225C64E"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E354F1D"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6E28EEE3"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33617520"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CD70D7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12B6019"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81273D4"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6F25034" w14:textId="77777777" w:rsidR="005F6C65" w:rsidRDefault="005F6C65" w:rsidP="00973347">
            <w:pPr>
              <w:spacing w:line="252" w:lineRule="auto"/>
              <w:rPr>
                <w:sz w:val="22"/>
                <w:szCs w:val="22"/>
              </w:rPr>
            </w:pPr>
          </w:p>
        </w:tc>
      </w:tr>
      <w:tr w:rsidR="005F6C65" w:rsidRPr="00B47583" w14:paraId="5235B755" w14:textId="77777777" w:rsidTr="00973347">
        <w:trPr>
          <w:trHeight w:val="63"/>
        </w:trPr>
        <w:tc>
          <w:tcPr>
            <w:tcW w:w="761" w:type="dxa"/>
            <w:tcBorders>
              <w:top w:val="nil"/>
              <w:left w:val="nil"/>
              <w:bottom w:val="nil"/>
              <w:right w:val="nil"/>
            </w:tcBorders>
          </w:tcPr>
          <w:p w14:paraId="1740AA6D"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26D6C648"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188171DB"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38F98CCA"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589AFDFE"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4D0EE698"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4FB12F95"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5B7B4337"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22CE77E3"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65DA104F"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79B0A686"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08F15E3D"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2EB911DE"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CEF44F9" w14:textId="77777777" w:rsidR="005F6C65" w:rsidRPr="00B47583" w:rsidRDefault="005F6C65" w:rsidP="00973347">
            <w:pPr>
              <w:spacing w:line="252" w:lineRule="auto"/>
              <w:rPr>
                <w:sz w:val="10"/>
                <w:szCs w:val="10"/>
              </w:rPr>
            </w:pPr>
          </w:p>
        </w:tc>
      </w:tr>
      <w:tr w:rsidR="005F6C65" w14:paraId="749BE771"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71C71E87"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7EEB1B6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C8709B9"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38CC6D1"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AB3F3C7" w14:textId="77777777" w:rsidR="005F6C65" w:rsidRDefault="005F6C65" w:rsidP="00973347">
            <w:pPr>
              <w:spacing w:line="252" w:lineRule="auto"/>
              <w:rPr>
                <w:sz w:val="22"/>
                <w:szCs w:val="22"/>
              </w:rPr>
            </w:pPr>
          </w:p>
        </w:tc>
      </w:tr>
      <w:tr w:rsidR="005F6C65" w14:paraId="39E2DD14" w14:textId="77777777" w:rsidTr="00973347">
        <w:trPr>
          <w:gridAfter w:val="1"/>
          <w:wAfter w:w="49" w:type="dxa"/>
          <w:trHeight w:val="20"/>
        </w:trPr>
        <w:tc>
          <w:tcPr>
            <w:tcW w:w="7957" w:type="dxa"/>
            <w:gridSpan w:val="16"/>
            <w:tcBorders>
              <w:top w:val="nil"/>
              <w:left w:val="nil"/>
              <w:bottom w:val="single" w:sz="4" w:space="0" w:color="auto"/>
              <w:right w:val="nil"/>
            </w:tcBorders>
          </w:tcPr>
          <w:p w14:paraId="1C0AC533" w14:textId="77777777" w:rsidR="005F6C65" w:rsidRDefault="005F6C65" w:rsidP="00973347">
            <w:pPr>
              <w:spacing w:line="252" w:lineRule="auto"/>
              <w:rPr>
                <w:sz w:val="6"/>
                <w:szCs w:val="6"/>
              </w:rPr>
            </w:pPr>
          </w:p>
          <w:p w14:paraId="643C05C6"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6DB66B5F"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0A4211AD"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3ACDE8F" w14:textId="77777777" w:rsidR="005F6C65" w:rsidRDefault="005F6C65" w:rsidP="00973347">
            <w:pPr>
              <w:spacing w:line="252" w:lineRule="auto"/>
              <w:rPr>
                <w:sz w:val="6"/>
                <w:szCs w:val="6"/>
              </w:rPr>
            </w:pPr>
          </w:p>
        </w:tc>
      </w:tr>
      <w:tr w:rsidR="005F6C65" w14:paraId="7F0EFE99"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4F482CE5" w14:textId="77777777" w:rsidR="005F6C65" w:rsidRDefault="005F6C65" w:rsidP="00973347">
            <w:pPr>
              <w:spacing w:line="252" w:lineRule="auto"/>
              <w:rPr>
                <w:sz w:val="22"/>
                <w:szCs w:val="22"/>
              </w:rPr>
            </w:pPr>
          </w:p>
          <w:p w14:paraId="1EEF24D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5765D354"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8691B53"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34A28E0" w14:textId="77777777" w:rsidR="005F6C65" w:rsidRDefault="005F6C65" w:rsidP="00973347">
            <w:pPr>
              <w:spacing w:line="252" w:lineRule="auto"/>
              <w:rPr>
                <w:sz w:val="22"/>
                <w:szCs w:val="22"/>
              </w:rPr>
            </w:pPr>
          </w:p>
        </w:tc>
      </w:tr>
      <w:tr w:rsidR="005F6C65" w14:paraId="341CCE51" w14:textId="77777777" w:rsidTr="00973347">
        <w:trPr>
          <w:gridAfter w:val="1"/>
          <w:wAfter w:w="49" w:type="dxa"/>
          <w:trHeight w:val="70"/>
        </w:trPr>
        <w:tc>
          <w:tcPr>
            <w:tcW w:w="8275" w:type="dxa"/>
            <w:gridSpan w:val="17"/>
            <w:tcBorders>
              <w:top w:val="single" w:sz="4" w:space="0" w:color="auto"/>
              <w:left w:val="nil"/>
              <w:bottom w:val="nil"/>
              <w:right w:val="nil"/>
            </w:tcBorders>
          </w:tcPr>
          <w:p w14:paraId="7D4A4311"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24FBDD63"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D68DC54"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AD979A6" w14:textId="77777777" w:rsidR="005F6C65" w:rsidRDefault="005F6C65" w:rsidP="00973347">
            <w:pPr>
              <w:spacing w:line="252" w:lineRule="auto"/>
              <w:rPr>
                <w:sz w:val="6"/>
                <w:szCs w:val="6"/>
              </w:rPr>
            </w:pPr>
          </w:p>
        </w:tc>
      </w:tr>
      <w:tr w:rsidR="005F6C65" w14:paraId="497CD6B5" w14:textId="77777777" w:rsidTr="00973347">
        <w:trPr>
          <w:gridAfter w:val="1"/>
          <w:wAfter w:w="49" w:type="dxa"/>
          <w:trHeight w:val="255"/>
        </w:trPr>
        <w:tc>
          <w:tcPr>
            <w:tcW w:w="8275" w:type="dxa"/>
            <w:gridSpan w:val="17"/>
            <w:tcBorders>
              <w:top w:val="nil"/>
              <w:left w:val="nil"/>
              <w:bottom w:val="nil"/>
              <w:right w:val="nil"/>
            </w:tcBorders>
            <w:hideMark/>
          </w:tcPr>
          <w:p w14:paraId="5023BA63"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05B25451"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5594D91"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E01789B" w14:textId="77777777" w:rsidR="005F6C65" w:rsidRDefault="005F6C65" w:rsidP="00973347">
            <w:pPr>
              <w:spacing w:line="252" w:lineRule="auto"/>
              <w:rPr>
                <w:sz w:val="22"/>
                <w:szCs w:val="22"/>
              </w:rPr>
            </w:pPr>
          </w:p>
        </w:tc>
      </w:tr>
      <w:tr w:rsidR="005F6C65" w14:paraId="1CB5501E" w14:textId="77777777" w:rsidTr="00973347">
        <w:trPr>
          <w:gridAfter w:val="1"/>
          <w:wAfter w:w="49" w:type="dxa"/>
          <w:trHeight w:val="255"/>
        </w:trPr>
        <w:tc>
          <w:tcPr>
            <w:tcW w:w="761" w:type="dxa"/>
            <w:tcBorders>
              <w:top w:val="nil"/>
              <w:left w:val="nil"/>
              <w:bottom w:val="nil"/>
              <w:right w:val="single" w:sz="4" w:space="0" w:color="auto"/>
            </w:tcBorders>
            <w:hideMark/>
          </w:tcPr>
          <w:p w14:paraId="5545B618"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E67967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1704A568"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284A4D97"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58F6648"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2953BC7D"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0C72C335"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29B779C8"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7EC7C9F7"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519C008A"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8CD990E"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2758FA5"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3147372"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29DD9B2" w14:textId="77777777" w:rsidR="005F6C65" w:rsidRDefault="005F6C65" w:rsidP="00973347">
            <w:pPr>
              <w:spacing w:line="252" w:lineRule="auto"/>
              <w:rPr>
                <w:sz w:val="22"/>
                <w:szCs w:val="22"/>
              </w:rPr>
            </w:pPr>
          </w:p>
        </w:tc>
      </w:tr>
      <w:tr w:rsidR="005F6C65" w:rsidRPr="00B33AAE" w14:paraId="791D7374" w14:textId="77777777" w:rsidTr="00973347">
        <w:trPr>
          <w:gridAfter w:val="1"/>
          <w:wAfter w:w="49" w:type="dxa"/>
          <w:trHeight w:val="67"/>
        </w:trPr>
        <w:tc>
          <w:tcPr>
            <w:tcW w:w="761" w:type="dxa"/>
            <w:tcBorders>
              <w:top w:val="nil"/>
              <w:left w:val="nil"/>
              <w:bottom w:val="nil"/>
              <w:right w:val="nil"/>
            </w:tcBorders>
          </w:tcPr>
          <w:p w14:paraId="72CF4931"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1537C2C8"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17382E60"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6157E9CC"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04B1178C"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18E10092"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0ADFA90C"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4164FA31"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59DEF28E"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590C19BC"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40442D92"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1294FF93" w14:textId="77777777" w:rsidR="005F6C65" w:rsidRPr="00B33AAE" w:rsidRDefault="005F6C65" w:rsidP="00973347">
            <w:pPr>
              <w:spacing w:line="252" w:lineRule="auto"/>
              <w:rPr>
                <w:sz w:val="16"/>
                <w:szCs w:val="16"/>
              </w:rPr>
            </w:pPr>
          </w:p>
        </w:tc>
      </w:tr>
      <w:tr w:rsidR="005F6C65" w14:paraId="665569A8" w14:textId="77777777" w:rsidTr="00973347">
        <w:trPr>
          <w:gridAfter w:val="1"/>
          <w:wAfter w:w="49" w:type="dxa"/>
          <w:trHeight w:val="255"/>
        </w:trPr>
        <w:tc>
          <w:tcPr>
            <w:tcW w:w="8275" w:type="dxa"/>
            <w:gridSpan w:val="17"/>
            <w:tcBorders>
              <w:top w:val="nil"/>
              <w:left w:val="nil"/>
              <w:bottom w:val="nil"/>
              <w:right w:val="nil"/>
            </w:tcBorders>
            <w:hideMark/>
          </w:tcPr>
          <w:p w14:paraId="79E32D29"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1B488033"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476AD335"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835784F" w14:textId="77777777" w:rsidR="005F6C65" w:rsidRDefault="005F6C65" w:rsidP="00973347">
            <w:pPr>
              <w:spacing w:before="60" w:line="252" w:lineRule="auto"/>
              <w:rPr>
                <w:sz w:val="22"/>
                <w:szCs w:val="22"/>
              </w:rPr>
            </w:pPr>
          </w:p>
        </w:tc>
      </w:tr>
      <w:tr w:rsidR="005F6C65" w14:paraId="0237634E" w14:textId="77777777" w:rsidTr="00973347">
        <w:trPr>
          <w:gridAfter w:val="1"/>
          <w:wAfter w:w="49" w:type="dxa"/>
          <w:trHeight w:val="255"/>
        </w:trPr>
        <w:tc>
          <w:tcPr>
            <w:tcW w:w="8275" w:type="dxa"/>
            <w:gridSpan w:val="17"/>
            <w:tcBorders>
              <w:top w:val="nil"/>
              <w:left w:val="nil"/>
              <w:bottom w:val="nil"/>
              <w:right w:val="nil"/>
            </w:tcBorders>
            <w:hideMark/>
          </w:tcPr>
          <w:p w14:paraId="75C32EA4"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BE136E6"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A03EFFE"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41AC654" w14:textId="77777777" w:rsidR="005F6C65" w:rsidRDefault="005F6C65" w:rsidP="00973347">
            <w:pPr>
              <w:spacing w:before="60" w:line="252" w:lineRule="auto"/>
              <w:rPr>
                <w:sz w:val="22"/>
                <w:szCs w:val="22"/>
              </w:rPr>
            </w:pPr>
          </w:p>
        </w:tc>
      </w:tr>
    </w:tbl>
    <w:p w14:paraId="21E95232"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73EDB510" w14:textId="77777777" w:rsidTr="00973347">
        <w:tc>
          <w:tcPr>
            <w:tcW w:w="1800" w:type="dxa"/>
            <w:tcBorders>
              <w:top w:val="nil"/>
              <w:left w:val="nil"/>
              <w:bottom w:val="nil"/>
              <w:right w:val="nil"/>
            </w:tcBorders>
            <w:hideMark/>
          </w:tcPr>
          <w:p w14:paraId="0F031E1D"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5A6EFC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048F2A4"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915F83"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909E7A7"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C08BAF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5F8C87A"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42FE61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9B885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5C9D54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B08120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FA8A5CF" w14:textId="77777777" w:rsidR="005F6C65" w:rsidRDefault="005F6C65" w:rsidP="00973347">
            <w:pPr>
              <w:spacing w:line="252" w:lineRule="auto"/>
              <w:rPr>
                <w:rFonts w:ascii="Helvetica" w:hAnsi="Helvetica" w:cs="Helvetica"/>
                <w:sz w:val="20"/>
                <w:szCs w:val="20"/>
              </w:rPr>
            </w:pPr>
          </w:p>
        </w:tc>
      </w:tr>
      <w:tr w:rsidR="005F6C65" w14:paraId="353B8E18" w14:textId="77777777" w:rsidTr="00973347">
        <w:tc>
          <w:tcPr>
            <w:tcW w:w="1800" w:type="dxa"/>
            <w:tcBorders>
              <w:top w:val="nil"/>
              <w:left w:val="nil"/>
              <w:bottom w:val="nil"/>
              <w:right w:val="nil"/>
            </w:tcBorders>
          </w:tcPr>
          <w:p w14:paraId="01480FDE"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44955E3D"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14D128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4CD2F44"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E9B3C8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46F39B4"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5A057CB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F8D650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E695F0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B6FBD8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8C6B50B"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A1C281C" w14:textId="77777777" w:rsidR="005F6C65" w:rsidRDefault="005F6C65" w:rsidP="00973347">
            <w:pPr>
              <w:spacing w:line="252" w:lineRule="auto"/>
              <w:rPr>
                <w:rFonts w:ascii="Helvetica" w:hAnsi="Helvetica" w:cs="Helvetica"/>
                <w:sz w:val="6"/>
                <w:szCs w:val="6"/>
              </w:rPr>
            </w:pPr>
          </w:p>
        </w:tc>
      </w:tr>
      <w:tr w:rsidR="005F6C65" w14:paraId="4631B81F" w14:textId="77777777" w:rsidTr="00973347">
        <w:tc>
          <w:tcPr>
            <w:tcW w:w="1800" w:type="dxa"/>
            <w:tcBorders>
              <w:top w:val="nil"/>
              <w:left w:val="nil"/>
              <w:bottom w:val="nil"/>
              <w:right w:val="nil"/>
            </w:tcBorders>
          </w:tcPr>
          <w:p w14:paraId="48C6F2FA"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13644CD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9E5B7A5"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CC2E3FF"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BB18A2C"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50EA05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D29E1E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ACB380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1311C8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41FC1CE"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15ACB1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32ED1C1" w14:textId="77777777" w:rsidR="005F6C65" w:rsidRDefault="005F6C65" w:rsidP="00973347">
            <w:pPr>
              <w:spacing w:line="252" w:lineRule="auto"/>
              <w:rPr>
                <w:rFonts w:ascii="Helvetica" w:hAnsi="Helvetica" w:cs="Helvetica"/>
                <w:sz w:val="20"/>
                <w:szCs w:val="20"/>
              </w:rPr>
            </w:pPr>
          </w:p>
        </w:tc>
      </w:tr>
      <w:tr w:rsidR="005F6C65" w14:paraId="04082D37" w14:textId="77777777" w:rsidTr="00973347">
        <w:tc>
          <w:tcPr>
            <w:tcW w:w="1800" w:type="dxa"/>
            <w:tcBorders>
              <w:top w:val="nil"/>
              <w:left w:val="nil"/>
              <w:bottom w:val="nil"/>
              <w:right w:val="nil"/>
            </w:tcBorders>
          </w:tcPr>
          <w:p w14:paraId="7C716363"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4FEBCE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BA1F881"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FC7601A"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EBEAD38" w14:textId="77777777" w:rsidR="005F6C65" w:rsidRDefault="005F6C65" w:rsidP="00973347">
            <w:pPr>
              <w:spacing w:line="252" w:lineRule="auto"/>
              <w:rPr>
                <w:rFonts w:ascii="Helvetica" w:hAnsi="Helvetica" w:cs="Helvetica"/>
                <w:sz w:val="6"/>
                <w:szCs w:val="6"/>
              </w:rPr>
            </w:pPr>
          </w:p>
        </w:tc>
      </w:tr>
      <w:tr w:rsidR="005F6C65" w14:paraId="480C16FB" w14:textId="77777777" w:rsidTr="00D13DE8">
        <w:tc>
          <w:tcPr>
            <w:tcW w:w="1800" w:type="dxa"/>
            <w:tcBorders>
              <w:top w:val="nil"/>
              <w:left w:val="nil"/>
              <w:bottom w:val="nil"/>
              <w:right w:val="nil"/>
            </w:tcBorders>
          </w:tcPr>
          <w:p w14:paraId="48BB51B9"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553B0FA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5D38321"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E5A7B8E"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042C602"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CB3293E"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00422CA8"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5B7E9B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B8D222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063841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4CE9B0E"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51F2CF1" w14:textId="77777777" w:rsidR="005F6C65" w:rsidRDefault="005F6C65" w:rsidP="00973347">
            <w:pPr>
              <w:spacing w:line="252" w:lineRule="auto"/>
              <w:rPr>
                <w:rFonts w:ascii="Helvetica" w:hAnsi="Helvetica" w:cs="Helvetica"/>
                <w:sz w:val="20"/>
                <w:szCs w:val="20"/>
              </w:rPr>
            </w:pPr>
          </w:p>
        </w:tc>
      </w:tr>
      <w:tr w:rsidR="005F6C65" w14:paraId="7E001C30" w14:textId="77777777" w:rsidTr="00973347">
        <w:tc>
          <w:tcPr>
            <w:tcW w:w="1800" w:type="dxa"/>
            <w:tcBorders>
              <w:top w:val="nil"/>
              <w:left w:val="nil"/>
              <w:bottom w:val="nil"/>
              <w:right w:val="nil"/>
            </w:tcBorders>
          </w:tcPr>
          <w:p w14:paraId="12DA77B9"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22FB43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B20C0A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28B7C0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C218BE2" w14:textId="77777777" w:rsidR="005F6C65" w:rsidRDefault="005F6C65" w:rsidP="00973347">
            <w:pPr>
              <w:spacing w:line="252" w:lineRule="auto"/>
              <w:rPr>
                <w:rFonts w:ascii="Helvetica" w:hAnsi="Helvetica" w:cs="Helvetica"/>
                <w:sz w:val="6"/>
                <w:szCs w:val="6"/>
              </w:rPr>
            </w:pPr>
          </w:p>
        </w:tc>
      </w:tr>
      <w:tr w:rsidR="005F6C65" w14:paraId="5F1F9EEC" w14:textId="77777777" w:rsidTr="00973347">
        <w:tc>
          <w:tcPr>
            <w:tcW w:w="1800" w:type="dxa"/>
            <w:tcBorders>
              <w:top w:val="nil"/>
              <w:left w:val="nil"/>
              <w:bottom w:val="nil"/>
              <w:right w:val="nil"/>
            </w:tcBorders>
          </w:tcPr>
          <w:p w14:paraId="65465B64"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72CF23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2549DCA"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336339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166D0CC"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064F5E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C39956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8264486" w14:textId="77777777" w:rsidR="005F6C65" w:rsidRDefault="005F6C65" w:rsidP="00973347">
            <w:pPr>
              <w:spacing w:line="252" w:lineRule="auto"/>
              <w:rPr>
                <w:rFonts w:ascii="Helvetica" w:hAnsi="Helvetica" w:cs="Helvetica"/>
                <w:sz w:val="20"/>
                <w:szCs w:val="20"/>
              </w:rPr>
            </w:pPr>
          </w:p>
        </w:tc>
      </w:tr>
      <w:tr w:rsidR="005F6C65" w14:paraId="32F133A2" w14:textId="77777777" w:rsidTr="00973347">
        <w:tc>
          <w:tcPr>
            <w:tcW w:w="1800" w:type="dxa"/>
            <w:tcBorders>
              <w:top w:val="nil"/>
              <w:left w:val="nil"/>
              <w:bottom w:val="nil"/>
              <w:right w:val="nil"/>
            </w:tcBorders>
          </w:tcPr>
          <w:p w14:paraId="5B20A032"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DAE7D8D"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A134676"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0831E91"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1388AB3"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12DCFB2"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5858AE6"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F2E6BF9" w14:textId="77777777" w:rsidR="005F6C65" w:rsidRDefault="005F6C65" w:rsidP="00973347">
            <w:pPr>
              <w:spacing w:line="252" w:lineRule="auto"/>
              <w:rPr>
                <w:rFonts w:ascii="Helvetica" w:hAnsi="Helvetica" w:cs="Helvetica"/>
                <w:sz w:val="6"/>
                <w:szCs w:val="6"/>
              </w:rPr>
            </w:pPr>
          </w:p>
        </w:tc>
      </w:tr>
      <w:tr w:rsidR="005F6C65" w14:paraId="77401B2C" w14:textId="77777777" w:rsidTr="00973347">
        <w:tc>
          <w:tcPr>
            <w:tcW w:w="1800" w:type="dxa"/>
            <w:tcBorders>
              <w:top w:val="nil"/>
              <w:left w:val="nil"/>
              <w:bottom w:val="nil"/>
              <w:right w:val="nil"/>
            </w:tcBorders>
          </w:tcPr>
          <w:p w14:paraId="6A569136"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60DA9C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536CCA6"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255CD3A"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0AF0A80"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0632C7F1"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52D0A5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BF2A8BD" w14:textId="77777777" w:rsidR="005F6C65" w:rsidRDefault="005F6C65" w:rsidP="00973347">
            <w:pPr>
              <w:spacing w:line="252" w:lineRule="auto"/>
              <w:rPr>
                <w:rFonts w:ascii="Helvetica" w:hAnsi="Helvetica" w:cs="Helvetica"/>
                <w:sz w:val="20"/>
                <w:szCs w:val="20"/>
              </w:rPr>
            </w:pPr>
          </w:p>
        </w:tc>
      </w:tr>
      <w:tr w:rsidR="005F6C65" w14:paraId="326D2EA2" w14:textId="77777777" w:rsidTr="00973347">
        <w:tc>
          <w:tcPr>
            <w:tcW w:w="1800" w:type="dxa"/>
            <w:tcBorders>
              <w:top w:val="nil"/>
              <w:left w:val="nil"/>
              <w:bottom w:val="nil"/>
              <w:right w:val="nil"/>
            </w:tcBorders>
          </w:tcPr>
          <w:p w14:paraId="715F4FE2"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088765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E305DA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085306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09F82E3" w14:textId="77777777" w:rsidR="005F6C65" w:rsidRDefault="005F6C65" w:rsidP="00973347">
            <w:pPr>
              <w:spacing w:line="252" w:lineRule="auto"/>
              <w:rPr>
                <w:rFonts w:ascii="Helvetica" w:hAnsi="Helvetica" w:cs="Helvetica"/>
                <w:sz w:val="6"/>
                <w:szCs w:val="6"/>
              </w:rPr>
            </w:pPr>
          </w:p>
        </w:tc>
      </w:tr>
      <w:tr w:rsidR="005F6C65" w14:paraId="2E78F16A" w14:textId="77777777" w:rsidTr="00973347">
        <w:trPr>
          <w:trHeight w:val="357"/>
        </w:trPr>
        <w:tc>
          <w:tcPr>
            <w:tcW w:w="1800" w:type="dxa"/>
            <w:tcBorders>
              <w:top w:val="nil"/>
              <w:left w:val="nil"/>
              <w:bottom w:val="nil"/>
              <w:right w:val="nil"/>
            </w:tcBorders>
          </w:tcPr>
          <w:p w14:paraId="21A2D38C"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9A5B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2B16B71"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B738C9D"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AE65694"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19439C5" w14:textId="77777777" w:rsidR="005F6C65" w:rsidRDefault="005F6C65" w:rsidP="00973347">
            <w:pPr>
              <w:spacing w:line="252" w:lineRule="auto"/>
              <w:rPr>
                <w:rFonts w:ascii="Helvetica" w:hAnsi="Helvetica" w:cs="Helvetica"/>
                <w:sz w:val="20"/>
                <w:szCs w:val="20"/>
              </w:rPr>
            </w:pPr>
          </w:p>
        </w:tc>
      </w:tr>
    </w:tbl>
    <w:p w14:paraId="70D247D9"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34132F55" w14:textId="77777777" w:rsidTr="00973347">
        <w:tc>
          <w:tcPr>
            <w:tcW w:w="1800" w:type="dxa"/>
            <w:tcBorders>
              <w:top w:val="nil"/>
              <w:left w:val="nil"/>
              <w:bottom w:val="nil"/>
              <w:right w:val="nil"/>
            </w:tcBorders>
            <w:hideMark/>
          </w:tcPr>
          <w:p w14:paraId="4E1B3B1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5B6CF2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134DC6F"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3F9780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47F498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23408D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1433F2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BDA6D00"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594447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235C3660" w14:textId="77777777" w:rsidTr="00973347">
        <w:tc>
          <w:tcPr>
            <w:tcW w:w="1800" w:type="dxa"/>
            <w:tcBorders>
              <w:top w:val="nil"/>
              <w:left w:val="nil"/>
              <w:bottom w:val="nil"/>
              <w:right w:val="nil"/>
            </w:tcBorders>
          </w:tcPr>
          <w:p w14:paraId="5F0BA48C"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CB47270"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1971BE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D15AE33"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3C8D974"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B4B2BF3"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DE2106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49AF98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863BB4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513BF8C"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1A83F44"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E8FF2A2" w14:textId="77777777" w:rsidR="005F6C65" w:rsidRDefault="005F6C65" w:rsidP="00973347">
            <w:pPr>
              <w:spacing w:line="252" w:lineRule="auto"/>
              <w:rPr>
                <w:rFonts w:ascii="Helvetica" w:hAnsi="Helvetica" w:cs="Helvetica"/>
                <w:sz w:val="6"/>
                <w:szCs w:val="6"/>
              </w:rPr>
            </w:pPr>
          </w:p>
        </w:tc>
      </w:tr>
      <w:tr w:rsidR="005F6C65" w14:paraId="385D56D2" w14:textId="77777777" w:rsidTr="00973347">
        <w:tc>
          <w:tcPr>
            <w:tcW w:w="1800" w:type="dxa"/>
            <w:tcBorders>
              <w:top w:val="nil"/>
              <w:left w:val="nil"/>
              <w:bottom w:val="nil"/>
              <w:right w:val="nil"/>
            </w:tcBorders>
          </w:tcPr>
          <w:p w14:paraId="239ECEBA"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E6D84D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A8E330D"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C4958B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4DDE40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F83037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28DB4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A70ED9C"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59586A10"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FE9D356" w14:textId="77777777" w:rsidR="005F6C65" w:rsidRDefault="005F6C65" w:rsidP="00973347">
            <w:pPr>
              <w:spacing w:line="252" w:lineRule="auto"/>
              <w:rPr>
                <w:rFonts w:ascii="Helvetica" w:hAnsi="Helvetica" w:cs="Helvetica"/>
                <w:sz w:val="20"/>
                <w:szCs w:val="20"/>
              </w:rPr>
            </w:pPr>
          </w:p>
        </w:tc>
      </w:tr>
      <w:tr w:rsidR="005F6C65" w14:paraId="03B8BF52" w14:textId="77777777" w:rsidTr="00973347">
        <w:tc>
          <w:tcPr>
            <w:tcW w:w="1800" w:type="dxa"/>
            <w:tcBorders>
              <w:top w:val="nil"/>
              <w:left w:val="nil"/>
              <w:bottom w:val="nil"/>
              <w:right w:val="nil"/>
            </w:tcBorders>
          </w:tcPr>
          <w:p w14:paraId="6FD88230"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60076BB7"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7BC242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7C28E8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DE2C601"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FD302F5"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D254EB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B4A8B6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5D34AC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5E8BC5C"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C8F103A"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76E7630" w14:textId="77777777" w:rsidR="005F6C65" w:rsidRDefault="005F6C65" w:rsidP="00973347">
            <w:pPr>
              <w:spacing w:line="252" w:lineRule="auto"/>
              <w:rPr>
                <w:rFonts w:ascii="Helvetica" w:hAnsi="Helvetica" w:cs="Helvetica"/>
                <w:sz w:val="6"/>
                <w:szCs w:val="6"/>
              </w:rPr>
            </w:pPr>
          </w:p>
        </w:tc>
      </w:tr>
      <w:tr w:rsidR="005F6C65" w14:paraId="0CA07DF2" w14:textId="77777777" w:rsidTr="00973347">
        <w:tc>
          <w:tcPr>
            <w:tcW w:w="1800" w:type="dxa"/>
            <w:tcBorders>
              <w:top w:val="nil"/>
              <w:left w:val="nil"/>
              <w:bottom w:val="nil"/>
              <w:right w:val="nil"/>
            </w:tcBorders>
          </w:tcPr>
          <w:p w14:paraId="619062E3"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B2E7DD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19ED070"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4AF340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06BB42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EEA29A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84DF44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1A1B34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3681A1E"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6BBEAA84" w14:textId="77777777" w:rsidR="005F6C65" w:rsidRDefault="005F6C65" w:rsidP="00973347">
            <w:pPr>
              <w:spacing w:line="252" w:lineRule="auto"/>
              <w:rPr>
                <w:rFonts w:ascii="Helvetica" w:hAnsi="Helvetica" w:cs="Helvetica"/>
                <w:sz w:val="20"/>
                <w:szCs w:val="20"/>
              </w:rPr>
            </w:pPr>
          </w:p>
        </w:tc>
      </w:tr>
      <w:tr w:rsidR="005F6C65" w14:paraId="0FEB0CCB" w14:textId="77777777" w:rsidTr="00973347">
        <w:tc>
          <w:tcPr>
            <w:tcW w:w="1800" w:type="dxa"/>
            <w:tcBorders>
              <w:top w:val="nil"/>
              <w:left w:val="nil"/>
              <w:bottom w:val="nil"/>
              <w:right w:val="nil"/>
            </w:tcBorders>
          </w:tcPr>
          <w:p w14:paraId="040C674A"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6AE3221A"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6A01D5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792104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9878228"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E9916DF"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220F106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6F5EDE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3B49BA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2C30166"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E196957" w14:textId="77777777" w:rsidR="005F6C65" w:rsidRDefault="005F6C65" w:rsidP="00973347">
            <w:pPr>
              <w:spacing w:line="252" w:lineRule="auto"/>
              <w:rPr>
                <w:rFonts w:ascii="Helvetica" w:hAnsi="Helvetica" w:cs="Helvetica"/>
                <w:sz w:val="6"/>
                <w:szCs w:val="6"/>
              </w:rPr>
            </w:pPr>
          </w:p>
        </w:tc>
      </w:tr>
      <w:tr w:rsidR="005F6C65" w14:paraId="606021F4" w14:textId="77777777" w:rsidTr="00973347">
        <w:tc>
          <w:tcPr>
            <w:tcW w:w="1800" w:type="dxa"/>
            <w:tcBorders>
              <w:top w:val="nil"/>
              <w:left w:val="nil"/>
              <w:bottom w:val="nil"/>
              <w:right w:val="nil"/>
            </w:tcBorders>
          </w:tcPr>
          <w:p w14:paraId="47568796"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D9C560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19DA19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74CDD2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ACDA71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E91045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603A4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2A95466"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351777EA" w14:textId="77777777" w:rsidR="005F6C65" w:rsidRDefault="005F6C65" w:rsidP="00973347">
            <w:pPr>
              <w:spacing w:line="252" w:lineRule="auto"/>
              <w:rPr>
                <w:rFonts w:ascii="Helvetica" w:hAnsi="Helvetica" w:cs="Helvetica"/>
                <w:sz w:val="20"/>
                <w:szCs w:val="20"/>
              </w:rPr>
            </w:pPr>
          </w:p>
        </w:tc>
      </w:tr>
      <w:tr w:rsidR="005F6C65" w14:paraId="4A05AD37" w14:textId="77777777" w:rsidTr="00973347">
        <w:tc>
          <w:tcPr>
            <w:tcW w:w="1800" w:type="dxa"/>
            <w:tcBorders>
              <w:top w:val="nil"/>
              <w:left w:val="nil"/>
              <w:bottom w:val="nil"/>
              <w:right w:val="nil"/>
            </w:tcBorders>
          </w:tcPr>
          <w:p w14:paraId="6303653B"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44F6F3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66B32B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985F2EC"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2C50A0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C1F3EA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5B48E9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2AD05BCE"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65EB2FF" w14:textId="77777777" w:rsidR="005F6C65" w:rsidRDefault="005F6C65" w:rsidP="00973347">
            <w:pPr>
              <w:spacing w:line="252" w:lineRule="auto"/>
              <w:rPr>
                <w:rFonts w:ascii="Helvetica" w:hAnsi="Helvetica" w:cs="Helvetica"/>
                <w:sz w:val="6"/>
                <w:szCs w:val="6"/>
              </w:rPr>
            </w:pPr>
          </w:p>
        </w:tc>
      </w:tr>
      <w:tr w:rsidR="005F6C65" w14:paraId="3FCEB501" w14:textId="77777777" w:rsidTr="00973347">
        <w:tc>
          <w:tcPr>
            <w:tcW w:w="1800" w:type="dxa"/>
            <w:tcBorders>
              <w:top w:val="nil"/>
              <w:left w:val="nil"/>
              <w:bottom w:val="nil"/>
              <w:right w:val="nil"/>
            </w:tcBorders>
          </w:tcPr>
          <w:p w14:paraId="56D2E2E2"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356D20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4C3BC1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413BA1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43D5CD61"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C34ECB5"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1569E03B"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19CBF04F" w14:textId="77777777" w:rsidR="005F6C65" w:rsidRDefault="005F6C65" w:rsidP="00973347">
            <w:pPr>
              <w:spacing w:line="252" w:lineRule="auto"/>
              <w:rPr>
                <w:rFonts w:ascii="Helvetica" w:hAnsi="Helvetica" w:cs="Helvetica"/>
                <w:sz w:val="20"/>
                <w:szCs w:val="20"/>
              </w:rPr>
            </w:pPr>
          </w:p>
        </w:tc>
      </w:tr>
      <w:tr w:rsidR="005F6C65" w14:paraId="719FBA67" w14:textId="77777777" w:rsidTr="00973347">
        <w:tc>
          <w:tcPr>
            <w:tcW w:w="1800" w:type="dxa"/>
            <w:tcBorders>
              <w:top w:val="nil"/>
              <w:left w:val="nil"/>
              <w:bottom w:val="nil"/>
              <w:right w:val="nil"/>
            </w:tcBorders>
          </w:tcPr>
          <w:p w14:paraId="7802CAF1"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E3068C1"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22F687D"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FC85BFA"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47D541F"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710FBFC" w14:textId="77777777" w:rsidR="005F6C65" w:rsidRDefault="005F6C65" w:rsidP="00973347">
            <w:pPr>
              <w:spacing w:line="252" w:lineRule="auto"/>
              <w:rPr>
                <w:rFonts w:ascii="Helvetica" w:hAnsi="Helvetica" w:cs="Helvetica"/>
                <w:sz w:val="6"/>
                <w:szCs w:val="6"/>
              </w:rPr>
            </w:pPr>
          </w:p>
        </w:tc>
      </w:tr>
      <w:tr w:rsidR="005F6C65" w14:paraId="3AB8E6CC" w14:textId="77777777" w:rsidTr="00973347">
        <w:trPr>
          <w:trHeight w:val="357"/>
        </w:trPr>
        <w:tc>
          <w:tcPr>
            <w:tcW w:w="1800" w:type="dxa"/>
            <w:tcBorders>
              <w:top w:val="nil"/>
              <w:left w:val="nil"/>
              <w:bottom w:val="nil"/>
              <w:right w:val="nil"/>
            </w:tcBorders>
          </w:tcPr>
          <w:p w14:paraId="17BEE2AD"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0AD8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80D209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A8EBBE"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D68C78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7BAF795" w14:textId="77777777" w:rsidR="005F6C65" w:rsidRDefault="005F6C65" w:rsidP="00973347">
            <w:pPr>
              <w:spacing w:line="252" w:lineRule="auto"/>
              <w:rPr>
                <w:rFonts w:ascii="Helvetica" w:hAnsi="Helvetica" w:cs="Helvetica"/>
                <w:sz w:val="22"/>
                <w:szCs w:val="22"/>
              </w:rPr>
            </w:pPr>
          </w:p>
        </w:tc>
      </w:tr>
      <w:tr w:rsidR="005F6C65" w14:paraId="6E393AFA" w14:textId="77777777" w:rsidTr="00973347">
        <w:tc>
          <w:tcPr>
            <w:tcW w:w="1800" w:type="dxa"/>
            <w:tcBorders>
              <w:top w:val="nil"/>
              <w:left w:val="nil"/>
              <w:bottom w:val="nil"/>
              <w:right w:val="nil"/>
            </w:tcBorders>
          </w:tcPr>
          <w:p w14:paraId="627AE784"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01090C4"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68E729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1CDE378"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29C2E50"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CA983FC" w14:textId="77777777" w:rsidR="005F6C65" w:rsidRDefault="005F6C65" w:rsidP="00973347">
            <w:pPr>
              <w:spacing w:line="252" w:lineRule="auto"/>
              <w:rPr>
                <w:rFonts w:ascii="Helvetica" w:hAnsi="Helvetica" w:cs="Helvetica"/>
                <w:sz w:val="6"/>
                <w:szCs w:val="6"/>
              </w:rPr>
            </w:pPr>
          </w:p>
        </w:tc>
      </w:tr>
      <w:tr w:rsidR="005F6C65" w14:paraId="767BFD92" w14:textId="77777777" w:rsidTr="00973347">
        <w:trPr>
          <w:trHeight w:val="357"/>
        </w:trPr>
        <w:tc>
          <w:tcPr>
            <w:tcW w:w="1800" w:type="dxa"/>
            <w:tcBorders>
              <w:top w:val="nil"/>
              <w:left w:val="nil"/>
              <w:bottom w:val="nil"/>
              <w:right w:val="nil"/>
            </w:tcBorders>
          </w:tcPr>
          <w:p w14:paraId="24988042"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97D2C2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212EB1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AD2C4C6"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2D3C8D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1CC523E" w14:textId="77777777" w:rsidR="005F6C65" w:rsidRDefault="005F6C65" w:rsidP="00973347">
            <w:pPr>
              <w:spacing w:line="252" w:lineRule="auto"/>
              <w:rPr>
                <w:rFonts w:ascii="Helvetica" w:hAnsi="Helvetica" w:cs="Helvetica"/>
                <w:sz w:val="22"/>
                <w:szCs w:val="22"/>
              </w:rPr>
            </w:pPr>
          </w:p>
        </w:tc>
      </w:tr>
      <w:tr w:rsidR="005F6C65" w14:paraId="31FDD055" w14:textId="77777777" w:rsidTr="00973347">
        <w:tc>
          <w:tcPr>
            <w:tcW w:w="1800" w:type="dxa"/>
            <w:tcBorders>
              <w:top w:val="nil"/>
              <w:left w:val="nil"/>
              <w:bottom w:val="nil"/>
              <w:right w:val="nil"/>
            </w:tcBorders>
          </w:tcPr>
          <w:p w14:paraId="0DBBBD35"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65654C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8FF0472"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A5A856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DBD4B5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1FF160E" w14:textId="77777777" w:rsidR="005F6C65" w:rsidRDefault="005F6C65" w:rsidP="00973347">
            <w:pPr>
              <w:spacing w:line="252" w:lineRule="auto"/>
              <w:rPr>
                <w:rFonts w:ascii="Helvetica" w:hAnsi="Helvetica" w:cs="Helvetica"/>
                <w:sz w:val="22"/>
                <w:szCs w:val="22"/>
              </w:rPr>
            </w:pPr>
          </w:p>
        </w:tc>
      </w:tr>
      <w:tr w:rsidR="005F6C65" w14:paraId="0A3E5219" w14:textId="77777777" w:rsidTr="00973347">
        <w:trPr>
          <w:trHeight w:val="357"/>
        </w:trPr>
        <w:tc>
          <w:tcPr>
            <w:tcW w:w="1800" w:type="dxa"/>
            <w:tcBorders>
              <w:top w:val="nil"/>
              <w:left w:val="nil"/>
              <w:bottom w:val="nil"/>
              <w:right w:val="nil"/>
            </w:tcBorders>
          </w:tcPr>
          <w:p w14:paraId="712E1E07"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42D88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C79486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3DB41F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D7EF440"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A6D32B0" w14:textId="77777777" w:rsidR="005F6C65" w:rsidRDefault="005F6C65" w:rsidP="00973347">
            <w:pPr>
              <w:spacing w:line="252" w:lineRule="auto"/>
              <w:rPr>
                <w:rFonts w:ascii="Helvetica" w:hAnsi="Helvetica" w:cs="Helvetica"/>
                <w:sz w:val="22"/>
                <w:szCs w:val="22"/>
              </w:rPr>
            </w:pPr>
          </w:p>
        </w:tc>
      </w:tr>
      <w:tr w:rsidR="005F6C65" w14:paraId="4460CA51" w14:textId="77777777" w:rsidTr="00973347">
        <w:tc>
          <w:tcPr>
            <w:tcW w:w="8040" w:type="dxa"/>
            <w:gridSpan w:val="10"/>
            <w:tcBorders>
              <w:top w:val="nil"/>
              <w:left w:val="nil"/>
              <w:bottom w:val="single" w:sz="4" w:space="0" w:color="auto"/>
              <w:right w:val="nil"/>
            </w:tcBorders>
            <w:hideMark/>
          </w:tcPr>
          <w:p w14:paraId="13E0397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1C0A30E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E03B6A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7F824A13" w14:textId="77777777" w:rsidR="005F6C65" w:rsidRDefault="005F6C65" w:rsidP="00973347">
            <w:pPr>
              <w:spacing w:line="252" w:lineRule="auto"/>
              <w:rPr>
                <w:rFonts w:ascii="Helvetica" w:hAnsi="Helvetica" w:cs="Helvetica"/>
                <w:sz w:val="20"/>
                <w:szCs w:val="20"/>
              </w:rPr>
            </w:pPr>
          </w:p>
        </w:tc>
      </w:tr>
      <w:tr w:rsidR="005F6C65" w14:paraId="3203D4C0"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03E526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1EB1BA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38F6812"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1F98550F" w14:textId="77777777" w:rsidR="005F6C65" w:rsidRDefault="005F6C65" w:rsidP="00973347">
            <w:pPr>
              <w:spacing w:line="252" w:lineRule="auto"/>
              <w:rPr>
                <w:rFonts w:ascii="Helvetica" w:hAnsi="Helvetica" w:cs="Helvetica"/>
                <w:sz w:val="20"/>
                <w:szCs w:val="20"/>
              </w:rPr>
            </w:pPr>
          </w:p>
        </w:tc>
      </w:tr>
    </w:tbl>
    <w:p w14:paraId="58059B59"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3A6FF976" w14:textId="77777777" w:rsidTr="005F6C65">
        <w:trPr>
          <w:gridBefore w:val="1"/>
          <w:wBefore w:w="73" w:type="dxa"/>
        </w:trPr>
        <w:tc>
          <w:tcPr>
            <w:tcW w:w="10911" w:type="dxa"/>
            <w:gridSpan w:val="41"/>
            <w:tcBorders>
              <w:top w:val="nil"/>
              <w:left w:val="nil"/>
              <w:bottom w:val="nil"/>
              <w:right w:val="nil"/>
            </w:tcBorders>
            <w:hideMark/>
          </w:tcPr>
          <w:p w14:paraId="6A2577C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4F041363" w14:textId="77777777" w:rsidTr="005F6C65">
        <w:trPr>
          <w:gridBefore w:val="1"/>
          <w:wBefore w:w="73" w:type="dxa"/>
        </w:trPr>
        <w:tc>
          <w:tcPr>
            <w:tcW w:w="10911" w:type="dxa"/>
            <w:gridSpan w:val="41"/>
            <w:tcBorders>
              <w:top w:val="nil"/>
              <w:left w:val="nil"/>
              <w:bottom w:val="nil"/>
              <w:right w:val="nil"/>
            </w:tcBorders>
            <w:hideMark/>
          </w:tcPr>
          <w:p w14:paraId="74C1EF3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59EE7F81" w14:textId="77777777" w:rsidTr="005F6C65">
        <w:trPr>
          <w:gridBefore w:val="1"/>
          <w:wBefore w:w="73" w:type="dxa"/>
          <w:trHeight w:val="240"/>
        </w:trPr>
        <w:tc>
          <w:tcPr>
            <w:tcW w:w="4889" w:type="dxa"/>
            <w:gridSpan w:val="15"/>
            <w:tcBorders>
              <w:top w:val="nil"/>
              <w:left w:val="nil"/>
              <w:bottom w:val="nil"/>
              <w:right w:val="nil"/>
            </w:tcBorders>
            <w:hideMark/>
          </w:tcPr>
          <w:p w14:paraId="6A688C29"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47D600DF"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7EC4E2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F7EA0D5"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7ECD8A0"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43F7CB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2A1605D"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3FA935F"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5EF4773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38E01F8" w14:textId="77777777" w:rsidR="005F6C65" w:rsidRDefault="005F6C65" w:rsidP="00973347">
            <w:pPr>
              <w:spacing w:line="252" w:lineRule="auto"/>
              <w:rPr>
                <w:rFonts w:ascii="Helvetica" w:hAnsi="Helvetica" w:cs="Helvetica"/>
                <w:sz w:val="20"/>
                <w:szCs w:val="20"/>
              </w:rPr>
            </w:pPr>
          </w:p>
        </w:tc>
      </w:tr>
      <w:tr w:rsidR="005F6C65" w14:paraId="5E41829F" w14:textId="77777777" w:rsidTr="005F6C65">
        <w:trPr>
          <w:gridBefore w:val="1"/>
          <w:wBefore w:w="73" w:type="dxa"/>
          <w:trHeight w:val="240"/>
        </w:trPr>
        <w:tc>
          <w:tcPr>
            <w:tcW w:w="4889" w:type="dxa"/>
            <w:gridSpan w:val="15"/>
            <w:tcBorders>
              <w:top w:val="nil"/>
              <w:left w:val="nil"/>
              <w:bottom w:val="nil"/>
              <w:right w:val="nil"/>
            </w:tcBorders>
            <w:hideMark/>
          </w:tcPr>
          <w:p w14:paraId="2D9E4DBC"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D18DEEB"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2E2CAB00"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2A8D960"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2A7D819"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C19EE9C"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29E391A4"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A57188C"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1A556FC7"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AADF29E" w14:textId="77777777" w:rsidR="005F6C65" w:rsidRDefault="005F6C65" w:rsidP="00973347">
            <w:pPr>
              <w:rPr>
                <w:rFonts w:ascii="Helvetica" w:hAnsi="Helvetica" w:cs="Helvetica"/>
                <w:sz w:val="20"/>
                <w:szCs w:val="20"/>
              </w:rPr>
            </w:pPr>
          </w:p>
        </w:tc>
      </w:tr>
      <w:tr w:rsidR="005F6C65" w14:paraId="45700516" w14:textId="77777777" w:rsidTr="005F6C65">
        <w:trPr>
          <w:gridBefore w:val="1"/>
          <w:wBefore w:w="73" w:type="dxa"/>
        </w:trPr>
        <w:tc>
          <w:tcPr>
            <w:tcW w:w="4889" w:type="dxa"/>
            <w:gridSpan w:val="15"/>
            <w:tcBorders>
              <w:top w:val="nil"/>
              <w:left w:val="nil"/>
              <w:bottom w:val="nil"/>
              <w:right w:val="nil"/>
            </w:tcBorders>
          </w:tcPr>
          <w:p w14:paraId="123CE4D5"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5237567"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C5BC8D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8347A1A"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03D38D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7BAAAE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F3B6A76" w14:textId="77777777" w:rsidR="005F6C65" w:rsidRDefault="005F6C65" w:rsidP="00973347">
            <w:pPr>
              <w:spacing w:line="252" w:lineRule="auto"/>
              <w:rPr>
                <w:rFonts w:ascii="Helvetica" w:hAnsi="Helvetica" w:cs="Helvetica"/>
                <w:sz w:val="20"/>
                <w:szCs w:val="20"/>
              </w:rPr>
            </w:pPr>
          </w:p>
        </w:tc>
      </w:tr>
      <w:tr w:rsidR="005F6C65" w14:paraId="1D228689" w14:textId="77777777" w:rsidTr="005F6C65">
        <w:trPr>
          <w:gridBefore w:val="1"/>
          <w:wBefore w:w="73" w:type="dxa"/>
        </w:trPr>
        <w:tc>
          <w:tcPr>
            <w:tcW w:w="8648" w:type="dxa"/>
            <w:gridSpan w:val="36"/>
            <w:tcBorders>
              <w:top w:val="nil"/>
              <w:left w:val="nil"/>
              <w:bottom w:val="nil"/>
              <w:right w:val="single" w:sz="4" w:space="0" w:color="auto"/>
            </w:tcBorders>
          </w:tcPr>
          <w:p w14:paraId="757FFD1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A1E903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18E5A15" w14:textId="77777777" w:rsidR="005F6C65" w:rsidRDefault="005F6C65" w:rsidP="00973347">
            <w:pPr>
              <w:spacing w:line="252" w:lineRule="auto"/>
              <w:rPr>
                <w:rFonts w:ascii="Helvetica" w:hAnsi="Helvetica" w:cs="Helvetica"/>
                <w:sz w:val="20"/>
                <w:szCs w:val="20"/>
              </w:rPr>
            </w:pPr>
          </w:p>
        </w:tc>
      </w:tr>
      <w:tr w:rsidR="005F6C65" w14:paraId="340C6B3C" w14:textId="77777777" w:rsidTr="005F6C65">
        <w:trPr>
          <w:gridBefore w:val="1"/>
          <w:wBefore w:w="73" w:type="dxa"/>
        </w:trPr>
        <w:tc>
          <w:tcPr>
            <w:tcW w:w="8271" w:type="dxa"/>
            <w:gridSpan w:val="33"/>
            <w:tcBorders>
              <w:top w:val="nil"/>
              <w:left w:val="nil"/>
              <w:bottom w:val="single" w:sz="4" w:space="0" w:color="auto"/>
              <w:right w:val="nil"/>
            </w:tcBorders>
            <w:hideMark/>
          </w:tcPr>
          <w:p w14:paraId="5090045E"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400478BE"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698EEC3" w14:textId="77777777" w:rsidR="005F6C65" w:rsidRDefault="005F6C65" w:rsidP="00973347">
            <w:pPr>
              <w:spacing w:line="252" w:lineRule="auto"/>
              <w:ind w:firstLine="12"/>
              <w:rPr>
                <w:rFonts w:ascii="Helvetica" w:hAnsi="Helvetica" w:cs="Helvetica"/>
                <w:sz w:val="22"/>
                <w:szCs w:val="22"/>
              </w:rPr>
            </w:pPr>
          </w:p>
        </w:tc>
      </w:tr>
      <w:tr w:rsidR="005F6C65" w14:paraId="1CF17AF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B7A9FB5" w14:textId="77777777" w:rsidR="005F6C65" w:rsidRDefault="005F6C65" w:rsidP="00973347">
            <w:pPr>
              <w:spacing w:line="252" w:lineRule="auto"/>
              <w:ind w:firstLine="12"/>
              <w:rPr>
                <w:rFonts w:ascii="Helvetica" w:hAnsi="Helvetica" w:cs="Helvetica"/>
                <w:sz w:val="22"/>
                <w:szCs w:val="22"/>
              </w:rPr>
            </w:pPr>
          </w:p>
          <w:p w14:paraId="0A4DC477" w14:textId="77777777" w:rsidR="005F6C65" w:rsidRDefault="005F6C65" w:rsidP="00973347">
            <w:pPr>
              <w:spacing w:line="252" w:lineRule="auto"/>
              <w:ind w:firstLine="12"/>
              <w:rPr>
                <w:rFonts w:ascii="Helvetica" w:hAnsi="Helvetica" w:cs="Helvetica"/>
                <w:sz w:val="22"/>
                <w:szCs w:val="22"/>
              </w:rPr>
            </w:pPr>
          </w:p>
          <w:p w14:paraId="6476B74F" w14:textId="77777777" w:rsidR="005F6C65" w:rsidRDefault="005F6C65" w:rsidP="00973347">
            <w:pPr>
              <w:spacing w:line="252" w:lineRule="auto"/>
              <w:ind w:firstLine="12"/>
              <w:rPr>
                <w:rFonts w:ascii="Helvetica" w:hAnsi="Helvetica" w:cs="Helvetica"/>
                <w:sz w:val="22"/>
                <w:szCs w:val="22"/>
              </w:rPr>
            </w:pPr>
          </w:p>
          <w:p w14:paraId="396346BD" w14:textId="77777777" w:rsidR="005F6C65" w:rsidRDefault="005F6C65" w:rsidP="00973347">
            <w:pPr>
              <w:spacing w:line="252" w:lineRule="auto"/>
              <w:ind w:firstLine="12"/>
              <w:rPr>
                <w:rFonts w:ascii="Helvetica" w:hAnsi="Helvetica" w:cs="Helvetica"/>
                <w:sz w:val="22"/>
                <w:szCs w:val="22"/>
              </w:rPr>
            </w:pPr>
          </w:p>
          <w:p w14:paraId="309D8FDC" w14:textId="77777777" w:rsidR="005F6C65" w:rsidRDefault="005F6C65" w:rsidP="00973347">
            <w:pPr>
              <w:spacing w:line="252" w:lineRule="auto"/>
              <w:ind w:firstLine="12"/>
              <w:rPr>
                <w:rFonts w:ascii="Helvetica" w:hAnsi="Helvetica" w:cs="Helvetica"/>
                <w:sz w:val="22"/>
                <w:szCs w:val="22"/>
              </w:rPr>
            </w:pPr>
          </w:p>
          <w:p w14:paraId="27A4C48A"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7149EE6"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D20C34E" w14:textId="77777777" w:rsidR="005F6C65" w:rsidRDefault="005F6C65" w:rsidP="00973347">
            <w:pPr>
              <w:spacing w:line="252" w:lineRule="auto"/>
              <w:ind w:firstLine="12"/>
              <w:rPr>
                <w:rFonts w:ascii="Helvetica" w:hAnsi="Helvetica" w:cs="Helvetica"/>
                <w:sz w:val="22"/>
                <w:szCs w:val="22"/>
              </w:rPr>
            </w:pPr>
          </w:p>
        </w:tc>
      </w:tr>
      <w:tr w:rsidR="005F6C65" w14:paraId="0BB87946" w14:textId="77777777" w:rsidTr="005F6C65">
        <w:trPr>
          <w:gridBefore w:val="1"/>
          <w:wBefore w:w="73" w:type="dxa"/>
        </w:trPr>
        <w:tc>
          <w:tcPr>
            <w:tcW w:w="8648" w:type="dxa"/>
            <w:gridSpan w:val="36"/>
            <w:tcBorders>
              <w:top w:val="nil"/>
              <w:left w:val="nil"/>
              <w:bottom w:val="nil"/>
              <w:right w:val="single" w:sz="4" w:space="0" w:color="auto"/>
            </w:tcBorders>
          </w:tcPr>
          <w:p w14:paraId="7706A09A"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44C3C77" w14:textId="77777777" w:rsidR="005F6C65" w:rsidRDefault="005F6C65" w:rsidP="00973347">
            <w:pPr>
              <w:spacing w:line="252" w:lineRule="auto"/>
              <w:rPr>
                <w:rFonts w:ascii="Helvetica" w:hAnsi="Helvetica" w:cs="Helvetica"/>
                <w:sz w:val="22"/>
                <w:szCs w:val="22"/>
              </w:rPr>
            </w:pPr>
          </w:p>
        </w:tc>
      </w:tr>
      <w:tr w:rsidR="005F6C65" w14:paraId="64543356" w14:textId="77777777" w:rsidTr="005F6C65">
        <w:trPr>
          <w:gridBefore w:val="1"/>
          <w:wBefore w:w="73" w:type="dxa"/>
        </w:trPr>
        <w:tc>
          <w:tcPr>
            <w:tcW w:w="4889" w:type="dxa"/>
            <w:gridSpan w:val="15"/>
            <w:tcBorders>
              <w:top w:val="nil"/>
              <w:left w:val="nil"/>
              <w:bottom w:val="nil"/>
              <w:right w:val="nil"/>
            </w:tcBorders>
            <w:hideMark/>
          </w:tcPr>
          <w:p w14:paraId="3F11365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125D8AA2"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99C2E1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7A0D589"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2CD6EB"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33DA94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F949DB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373CF9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2CEFF10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0BFF8313" w14:textId="77777777" w:rsidR="005F6C65" w:rsidRDefault="005F6C65" w:rsidP="00973347">
            <w:pPr>
              <w:spacing w:line="252" w:lineRule="auto"/>
              <w:rPr>
                <w:rFonts w:ascii="Helvetica" w:hAnsi="Helvetica" w:cs="Helvetica"/>
                <w:sz w:val="22"/>
                <w:szCs w:val="22"/>
              </w:rPr>
            </w:pPr>
          </w:p>
        </w:tc>
      </w:tr>
      <w:tr w:rsidR="005F6C65" w14:paraId="0D1BAAB1" w14:textId="77777777" w:rsidTr="005F6C65">
        <w:trPr>
          <w:gridBefore w:val="1"/>
          <w:wBefore w:w="73" w:type="dxa"/>
        </w:trPr>
        <w:tc>
          <w:tcPr>
            <w:tcW w:w="4889" w:type="dxa"/>
            <w:gridSpan w:val="15"/>
            <w:tcBorders>
              <w:top w:val="nil"/>
              <w:left w:val="nil"/>
              <w:bottom w:val="nil"/>
              <w:right w:val="nil"/>
            </w:tcBorders>
          </w:tcPr>
          <w:p w14:paraId="0D42565E"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4F80BBF"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AE76FAE"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BB4697D"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733F9CE0"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6A722D9E"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94CE42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5D8CF1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98E281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DA48F55" w14:textId="77777777" w:rsidR="005F6C65" w:rsidRDefault="005F6C65" w:rsidP="00973347">
            <w:pPr>
              <w:spacing w:line="252" w:lineRule="auto"/>
              <w:rPr>
                <w:rFonts w:ascii="Helvetica" w:hAnsi="Helvetica" w:cs="Helvetica"/>
                <w:sz w:val="6"/>
                <w:szCs w:val="6"/>
              </w:rPr>
            </w:pPr>
          </w:p>
        </w:tc>
      </w:tr>
      <w:tr w:rsidR="005F6C65" w14:paraId="3998DB18" w14:textId="77777777" w:rsidTr="005F6C65">
        <w:trPr>
          <w:gridBefore w:val="1"/>
          <w:wBefore w:w="73" w:type="dxa"/>
        </w:trPr>
        <w:tc>
          <w:tcPr>
            <w:tcW w:w="4889" w:type="dxa"/>
            <w:gridSpan w:val="15"/>
            <w:tcBorders>
              <w:top w:val="nil"/>
              <w:left w:val="nil"/>
              <w:bottom w:val="nil"/>
              <w:right w:val="nil"/>
            </w:tcBorders>
          </w:tcPr>
          <w:p w14:paraId="796FF09C"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566E863C"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920857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FADD02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A16FD1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EF78F6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A444F09" w14:textId="77777777" w:rsidR="005F6C65" w:rsidRDefault="005F6C65" w:rsidP="00973347">
            <w:pPr>
              <w:spacing w:line="252" w:lineRule="auto"/>
              <w:rPr>
                <w:rFonts w:ascii="Helvetica" w:hAnsi="Helvetica" w:cs="Helvetica"/>
                <w:sz w:val="22"/>
                <w:szCs w:val="22"/>
              </w:rPr>
            </w:pPr>
          </w:p>
        </w:tc>
      </w:tr>
      <w:tr w:rsidR="005F6C65" w14:paraId="0FBF27C2" w14:textId="77777777" w:rsidTr="005F6C65">
        <w:trPr>
          <w:gridBefore w:val="1"/>
          <w:wBefore w:w="73" w:type="dxa"/>
        </w:trPr>
        <w:tc>
          <w:tcPr>
            <w:tcW w:w="4889" w:type="dxa"/>
            <w:gridSpan w:val="15"/>
            <w:tcBorders>
              <w:top w:val="nil"/>
              <w:left w:val="nil"/>
              <w:bottom w:val="nil"/>
              <w:right w:val="nil"/>
            </w:tcBorders>
          </w:tcPr>
          <w:p w14:paraId="381A04DB"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93916EE"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7E318C56"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DE1C450"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93521AD"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659EA47"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27D6602" w14:textId="77777777" w:rsidR="005F6C65" w:rsidRDefault="005F6C65" w:rsidP="00973347">
            <w:pPr>
              <w:spacing w:line="252" w:lineRule="auto"/>
              <w:rPr>
                <w:rFonts w:ascii="Helvetica" w:hAnsi="Helvetica" w:cs="Helvetica"/>
                <w:sz w:val="6"/>
                <w:szCs w:val="6"/>
              </w:rPr>
            </w:pPr>
          </w:p>
        </w:tc>
      </w:tr>
      <w:tr w:rsidR="005F6C65" w14:paraId="0B396A3F" w14:textId="77777777" w:rsidTr="005F6C65">
        <w:trPr>
          <w:gridBefore w:val="1"/>
          <w:wBefore w:w="73" w:type="dxa"/>
        </w:trPr>
        <w:tc>
          <w:tcPr>
            <w:tcW w:w="8271" w:type="dxa"/>
            <w:gridSpan w:val="33"/>
            <w:tcBorders>
              <w:top w:val="nil"/>
              <w:left w:val="nil"/>
              <w:bottom w:val="nil"/>
              <w:right w:val="nil"/>
            </w:tcBorders>
            <w:hideMark/>
          </w:tcPr>
          <w:p w14:paraId="3364E6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0EA246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183F7C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EC4B3FA" w14:textId="77777777" w:rsidR="005F6C65" w:rsidRDefault="005F6C65" w:rsidP="00973347">
            <w:pPr>
              <w:spacing w:line="252" w:lineRule="auto"/>
              <w:rPr>
                <w:rFonts w:ascii="Helvetica" w:hAnsi="Helvetica" w:cs="Helvetica"/>
                <w:sz w:val="22"/>
                <w:szCs w:val="22"/>
              </w:rPr>
            </w:pPr>
          </w:p>
        </w:tc>
      </w:tr>
      <w:tr w:rsidR="005F6C65" w14:paraId="0561E0A2" w14:textId="77777777" w:rsidTr="005F6C65">
        <w:trPr>
          <w:gridBefore w:val="1"/>
          <w:wBefore w:w="73" w:type="dxa"/>
        </w:trPr>
        <w:tc>
          <w:tcPr>
            <w:tcW w:w="8271" w:type="dxa"/>
            <w:gridSpan w:val="33"/>
            <w:tcBorders>
              <w:top w:val="nil"/>
              <w:left w:val="nil"/>
              <w:bottom w:val="nil"/>
              <w:right w:val="nil"/>
            </w:tcBorders>
          </w:tcPr>
          <w:p w14:paraId="34ADA01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3E29A53"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747161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D26D262" w14:textId="77777777" w:rsidR="005F6C65" w:rsidRDefault="005F6C65" w:rsidP="00973347">
            <w:pPr>
              <w:spacing w:line="252" w:lineRule="auto"/>
              <w:rPr>
                <w:rFonts w:ascii="Helvetica" w:hAnsi="Helvetica" w:cs="Helvetica"/>
                <w:sz w:val="6"/>
                <w:szCs w:val="6"/>
              </w:rPr>
            </w:pPr>
          </w:p>
        </w:tc>
      </w:tr>
      <w:tr w:rsidR="005F6C65" w14:paraId="64F08785" w14:textId="77777777" w:rsidTr="005F6C65">
        <w:trPr>
          <w:gridBefore w:val="1"/>
          <w:wBefore w:w="73" w:type="dxa"/>
        </w:trPr>
        <w:tc>
          <w:tcPr>
            <w:tcW w:w="8271" w:type="dxa"/>
            <w:gridSpan w:val="33"/>
            <w:tcBorders>
              <w:top w:val="nil"/>
              <w:left w:val="nil"/>
              <w:bottom w:val="nil"/>
              <w:right w:val="nil"/>
            </w:tcBorders>
            <w:hideMark/>
          </w:tcPr>
          <w:p w14:paraId="16F3510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F78AA3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327326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C4C619" w14:textId="77777777" w:rsidR="005F6C65" w:rsidRDefault="005F6C65" w:rsidP="00973347">
            <w:pPr>
              <w:spacing w:line="252" w:lineRule="auto"/>
              <w:rPr>
                <w:rFonts w:ascii="Helvetica" w:hAnsi="Helvetica" w:cs="Helvetica"/>
                <w:sz w:val="22"/>
                <w:szCs w:val="22"/>
              </w:rPr>
            </w:pPr>
          </w:p>
        </w:tc>
      </w:tr>
      <w:tr w:rsidR="005F6C65" w14:paraId="44FEAEA2" w14:textId="77777777" w:rsidTr="005F6C65">
        <w:trPr>
          <w:gridBefore w:val="1"/>
          <w:wBefore w:w="73" w:type="dxa"/>
        </w:trPr>
        <w:tc>
          <w:tcPr>
            <w:tcW w:w="8271" w:type="dxa"/>
            <w:gridSpan w:val="33"/>
            <w:tcBorders>
              <w:top w:val="nil"/>
              <w:left w:val="nil"/>
              <w:bottom w:val="single" w:sz="4" w:space="0" w:color="auto"/>
              <w:right w:val="nil"/>
            </w:tcBorders>
          </w:tcPr>
          <w:p w14:paraId="7A8BDC5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292074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72EBFE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7850430" w14:textId="77777777" w:rsidR="005F6C65" w:rsidRDefault="005F6C65" w:rsidP="00973347">
            <w:pPr>
              <w:spacing w:line="252" w:lineRule="auto"/>
              <w:rPr>
                <w:rFonts w:ascii="Helvetica" w:hAnsi="Helvetica" w:cs="Helvetica"/>
                <w:sz w:val="6"/>
                <w:szCs w:val="6"/>
              </w:rPr>
            </w:pPr>
          </w:p>
        </w:tc>
      </w:tr>
      <w:tr w:rsidR="005F6C65" w14:paraId="48F709D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97E46CD" w14:textId="77777777" w:rsidR="005F6C65" w:rsidRDefault="005F6C65" w:rsidP="00973347">
            <w:pPr>
              <w:spacing w:line="252" w:lineRule="auto"/>
              <w:rPr>
                <w:rFonts w:ascii="Helvetica" w:hAnsi="Helvetica" w:cs="Helvetica"/>
                <w:sz w:val="22"/>
                <w:szCs w:val="22"/>
              </w:rPr>
            </w:pPr>
          </w:p>
          <w:p w14:paraId="7C6F3163" w14:textId="77777777" w:rsidR="005F6C65" w:rsidRDefault="005F6C65" w:rsidP="00973347">
            <w:pPr>
              <w:spacing w:line="252" w:lineRule="auto"/>
              <w:rPr>
                <w:rFonts w:ascii="Helvetica" w:hAnsi="Helvetica" w:cs="Helvetica"/>
                <w:sz w:val="22"/>
                <w:szCs w:val="22"/>
              </w:rPr>
            </w:pPr>
          </w:p>
          <w:p w14:paraId="50C69A2D" w14:textId="77777777" w:rsidR="005F6C65" w:rsidRDefault="005F6C65" w:rsidP="00973347">
            <w:pPr>
              <w:spacing w:line="252" w:lineRule="auto"/>
              <w:rPr>
                <w:rFonts w:ascii="Helvetica" w:hAnsi="Helvetica" w:cs="Helvetica"/>
                <w:sz w:val="22"/>
                <w:szCs w:val="22"/>
              </w:rPr>
            </w:pPr>
          </w:p>
          <w:p w14:paraId="6E1589E2" w14:textId="77777777" w:rsidR="005F6C65" w:rsidRDefault="005F6C65" w:rsidP="00973347">
            <w:pPr>
              <w:spacing w:line="252" w:lineRule="auto"/>
              <w:rPr>
                <w:rFonts w:ascii="Helvetica" w:hAnsi="Helvetica" w:cs="Helvetica"/>
                <w:sz w:val="22"/>
                <w:szCs w:val="22"/>
              </w:rPr>
            </w:pPr>
          </w:p>
          <w:p w14:paraId="4B57A5A0" w14:textId="77777777" w:rsidR="005F6C65" w:rsidRDefault="005F6C65" w:rsidP="00973347">
            <w:pPr>
              <w:spacing w:line="252" w:lineRule="auto"/>
              <w:rPr>
                <w:rFonts w:ascii="Helvetica" w:hAnsi="Helvetica" w:cs="Helvetica"/>
                <w:sz w:val="22"/>
                <w:szCs w:val="22"/>
              </w:rPr>
            </w:pPr>
          </w:p>
          <w:p w14:paraId="7C79D525" w14:textId="77777777" w:rsidR="005F6C65" w:rsidRDefault="005F6C65" w:rsidP="00973347">
            <w:pPr>
              <w:spacing w:line="252" w:lineRule="auto"/>
              <w:rPr>
                <w:rFonts w:ascii="Helvetica" w:hAnsi="Helvetica" w:cs="Helvetica"/>
                <w:sz w:val="22"/>
                <w:szCs w:val="22"/>
              </w:rPr>
            </w:pPr>
          </w:p>
          <w:p w14:paraId="68F2ED77" w14:textId="77777777" w:rsidR="005F6C65" w:rsidRDefault="005F6C65" w:rsidP="00973347">
            <w:pPr>
              <w:spacing w:line="252" w:lineRule="auto"/>
              <w:rPr>
                <w:rFonts w:ascii="Helvetica" w:hAnsi="Helvetica" w:cs="Helvetica"/>
                <w:sz w:val="22"/>
                <w:szCs w:val="22"/>
              </w:rPr>
            </w:pPr>
          </w:p>
          <w:p w14:paraId="4A8CE657" w14:textId="77777777" w:rsidR="005F6C65" w:rsidRDefault="005F6C65" w:rsidP="00973347">
            <w:pPr>
              <w:spacing w:line="252" w:lineRule="auto"/>
              <w:rPr>
                <w:rFonts w:ascii="Helvetica" w:hAnsi="Helvetica" w:cs="Helvetica"/>
                <w:sz w:val="22"/>
                <w:szCs w:val="22"/>
              </w:rPr>
            </w:pPr>
          </w:p>
          <w:p w14:paraId="1A6D77F7" w14:textId="77777777" w:rsidR="005F6C65" w:rsidRDefault="005F6C65" w:rsidP="00973347">
            <w:pPr>
              <w:spacing w:line="252" w:lineRule="auto"/>
              <w:rPr>
                <w:rFonts w:ascii="Helvetica" w:hAnsi="Helvetica" w:cs="Helvetica"/>
                <w:sz w:val="22"/>
                <w:szCs w:val="22"/>
              </w:rPr>
            </w:pPr>
          </w:p>
          <w:p w14:paraId="74A008D5" w14:textId="77777777" w:rsidR="005F6C65" w:rsidRDefault="005F6C65" w:rsidP="00973347">
            <w:pPr>
              <w:spacing w:line="252" w:lineRule="auto"/>
              <w:rPr>
                <w:rFonts w:ascii="Helvetica" w:hAnsi="Helvetica" w:cs="Helvetica"/>
                <w:sz w:val="22"/>
                <w:szCs w:val="22"/>
              </w:rPr>
            </w:pPr>
          </w:p>
          <w:p w14:paraId="3A7FC5D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2D6C47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43BFBE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C3A7067" w14:textId="77777777" w:rsidR="005F6C65" w:rsidRDefault="005F6C65" w:rsidP="00973347">
            <w:pPr>
              <w:spacing w:line="252" w:lineRule="auto"/>
              <w:rPr>
                <w:rFonts w:ascii="Helvetica" w:hAnsi="Helvetica" w:cs="Helvetica"/>
                <w:sz w:val="22"/>
                <w:szCs w:val="22"/>
              </w:rPr>
            </w:pPr>
          </w:p>
        </w:tc>
      </w:tr>
      <w:tr w:rsidR="005F6C65" w14:paraId="7633D14C" w14:textId="77777777" w:rsidTr="005F6C65">
        <w:trPr>
          <w:gridBefore w:val="1"/>
          <w:wBefore w:w="73" w:type="dxa"/>
        </w:trPr>
        <w:tc>
          <w:tcPr>
            <w:tcW w:w="8271" w:type="dxa"/>
            <w:gridSpan w:val="33"/>
            <w:tcBorders>
              <w:top w:val="single" w:sz="4" w:space="0" w:color="auto"/>
              <w:left w:val="nil"/>
              <w:bottom w:val="nil"/>
              <w:right w:val="nil"/>
            </w:tcBorders>
          </w:tcPr>
          <w:p w14:paraId="48406E1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ACB658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802E6B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594834" w14:textId="77777777" w:rsidR="005F6C65" w:rsidRDefault="005F6C65" w:rsidP="00973347">
            <w:pPr>
              <w:spacing w:line="252" w:lineRule="auto"/>
              <w:rPr>
                <w:rFonts w:ascii="Helvetica" w:hAnsi="Helvetica" w:cs="Helvetica"/>
                <w:sz w:val="6"/>
                <w:szCs w:val="6"/>
              </w:rPr>
            </w:pPr>
          </w:p>
        </w:tc>
      </w:tr>
      <w:tr w:rsidR="005F6C65" w14:paraId="3B6E139F" w14:textId="77777777" w:rsidTr="005F6C65">
        <w:trPr>
          <w:gridBefore w:val="1"/>
          <w:wBefore w:w="73" w:type="dxa"/>
        </w:trPr>
        <w:tc>
          <w:tcPr>
            <w:tcW w:w="8271" w:type="dxa"/>
            <w:gridSpan w:val="33"/>
            <w:tcBorders>
              <w:top w:val="nil"/>
              <w:left w:val="nil"/>
              <w:bottom w:val="nil"/>
              <w:right w:val="nil"/>
            </w:tcBorders>
            <w:hideMark/>
          </w:tcPr>
          <w:p w14:paraId="3CF14BB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0FF2961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8754F7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7776BC3" w14:textId="77777777" w:rsidR="005F6C65" w:rsidRDefault="005F6C65" w:rsidP="00973347">
            <w:pPr>
              <w:spacing w:line="252" w:lineRule="auto"/>
              <w:rPr>
                <w:rFonts w:ascii="Helvetica" w:hAnsi="Helvetica" w:cs="Helvetica"/>
                <w:sz w:val="22"/>
                <w:szCs w:val="22"/>
              </w:rPr>
            </w:pPr>
          </w:p>
        </w:tc>
      </w:tr>
      <w:tr w:rsidR="005F6C65" w14:paraId="2ED8DFB6" w14:textId="77777777" w:rsidTr="005F6C65">
        <w:trPr>
          <w:gridBefore w:val="1"/>
          <w:wBefore w:w="73" w:type="dxa"/>
        </w:trPr>
        <w:tc>
          <w:tcPr>
            <w:tcW w:w="8271" w:type="dxa"/>
            <w:gridSpan w:val="33"/>
            <w:tcBorders>
              <w:top w:val="nil"/>
              <w:left w:val="nil"/>
              <w:bottom w:val="nil"/>
              <w:right w:val="nil"/>
            </w:tcBorders>
          </w:tcPr>
          <w:p w14:paraId="08F3974D"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40024F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496CFD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8B0B9E8" w14:textId="77777777" w:rsidR="005F6C65" w:rsidRDefault="005F6C65" w:rsidP="00973347">
            <w:pPr>
              <w:spacing w:line="252" w:lineRule="auto"/>
              <w:rPr>
                <w:rFonts w:ascii="Helvetica" w:hAnsi="Helvetica" w:cs="Helvetica"/>
                <w:sz w:val="6"/>
                <w:szCs w:val="6"/>
              </w:rPr>
            </w:pPr>
          </w:p>
        </w:tc>
      </w:tr>
      <w:tr w:rsidR="005F6C65" w14:paraId="5EF0EC5A" w14:textId="77777777" w:rsidTr="005F6C65">
        <w:trPr>
          <w:gridBefore w:val="1"/>
          <w:wBefore w:w="73" w:type="dxa"/>
        </w:trPr>
        <w:tc>
          <w:tcPr>
            <w:tcW w:w="8271" w:type="dxa"/>
            <w:gridSpan w:val="33"/>
            <w:tcBorders>
              <w:top w:val="nil"/>
              <w:left w:val="nil"/>
              <w:bottom w:val="single" w:sz="4" w:space="0" w:color="auto"/>
              <w:right w:val="nil"/>
            </w:tcBorders>
            <w:hideMark/>
          </w:tcPr>
          <w:p w14:paraId="510B084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F4990B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4419F2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483CA33" w14:textId="77777777" w:rsidR="005F6C65" w:rsidRDefault="005F6C65" w:rsidP="00973347">
            <w:pPr>
              <w:spacing w:line="252" w:lineRule="auto"/>
              <w:rPr>
                <w:rFonts w:ascii="Helvetica" w:hAnsi="Helvetica" w:cs="Helvetica"/>
                <w:sz w:val="22"/>
                <w:szCs w:val="22"/>
              </w:rPr>
            </w:pPr>
          </w:p>
        </w:tc>
      </w:tr>
      <w:tr w:rsidR="005F6C65" w14:paraId="693C838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BA83320" w14:textId="77777777" w:rsidR="005F6C65" w:rsidRDefault="005F6C65" w:rsidP="00973347">
            <w:pPr>
              <w:spacing w:line="252" w:lineRule="auto"/>
              <w:rPr>
                <w:rFonts w:ascii="Helvetica" w:hAnsi="Helvetica" w:cs="Helvetica"/>
                <w:sz w:val="22"/>
                <w:szCs w:val="22"/>
              </w:rPr>
            </w:pPr>
          </w:p>
          <w:p w14:paraId="5EBE4B2F" w14:textId="77777777" w:rsidR="005F6C65" w:rsidRDefault="005F6C65" w:rsidP="00973347">
            <w:pPr>
              <w:spacing w:line="252" w:lineRule="auto"/>
              <w:rPr>
                <w:rFonts w:ascii="Helvetica" w:hAnsi="Helvetica" w:cs="Helvetica"/>
                <w:sz w:val="22"/>
                <w:szCs w:val="22"/>
              </w:rPr>
            </w:pPr>
          </w:p>
          <w:p w14:paraId="45572DE1" w14:textId="77777777" w:rsidR="005F6C65" w:rsidRDefault="005F6C65" w:rsidP="00973347">
            <w:pPr>
              <w:spacing w:line="252" w:lineRule="auto"/>
              <w:rPr>
                <w:rFonts w:ascii="Helvetica" w:hAnsi="Helvetica" w:cs="Helvetica"/>
                <w:sz w:val="22"/>
                <w:szCs w:val="22"/>
              </w:rPr>
            </w:pPr>
          </w:p>
          <w:p w14:paraId="3C87E87B" w14:textId="77777777" w:rsidR="005F6C65" w:rsidRDefault="005F6C65" w:rsidP="00973347">
            <w:pPr>
              <w:spacing w:line="252" w:lineRule="auto"/>
              <w:rPr>
                <w:rFonts w:ascii="Helvetica" w:hAnsi="Helvetica" w:cs="Helvetica"/>
                <w:sz w:val="22"/>
                <w:szCs w:val="22"/>
              </w:rPr>
            </w:pPr>
          </w:p>
          <w:p w14:paraId="44EE850F" w14:textId="77777777" w:rsidR="005F6C65" w:rsidRDefault="005F6C65" w:rsidP="00973347">
            <w:pPr>
              <w:spacing w:line="252" w:lineRule="auto"/>
              <w:rPr>
                <w:rFonts w:ascii="Helvetica" w:hAnsi="Helvetica" w:cs="Helvetica"/>
                <w:sz w:val="22"/>
                <w:szCs w:val="22"/>
              </w:rPr>
            </w:pPr>
          </w:p>
          <w:p w14:paraId="0D736A24" w14:textId="77777777" w:rsidR="005F6C65" w:rsidRDefault="005F6C65" w:rsidP="00973347">
            <w:pPr>
              <w:spacing w:line="252" w:lineRule="auto"/>
              <w:rPr>
                <w:rFonts w:ascii="Helvetica" w:hAnsi="Helvetica" w:cs="Helvetica"/>
                <w:sz w:val="22"/>
                <w:szCs w:val="22"/>
              </w:rPr>
            </w:pPr>
          </w:p>
          <w:p w14:paraId="1FBBAAD1" w14:textId="77777777" w:rsidR="005F6C65" w:rsidRDefault="005F6C65" w:rsidP="00973347">
            <w:pPr>
              <w:spacing w:line="252" w:lineRule="auto"/>
              <w:rPr>
                <w:rFonts w:ascii="Helvetica" w:hAnsi="Helvetica" w:cs="Helvetica"/>
                <w:sz w:val="22"/>
                <w:szCs w:val="22"/>
              </w:rPr>
            </w:pPr>
          </w:p>
          <w:p w14:paraId="7D94CF31" w14:textId="77777777" w:rsidR="005F6C65" w:rsidRDefault="005F6C65" w:rsidP="00973347">
            <w:pPr>
              <w:spacing w:line="252" w:lineRule="auto"/>
              <w:rPr>
                <w:rFonts w:ascii="Helvetica" w:hAnsi="Helvetica" w:cs="Helvetica"/>
                <w:sz w:val="22"/>
                <w:szCs w:val="22"/>
              </w:rPr>
            </w:pPr>
          </w:p>
          <w:p w14:paraId="50DD7EA4" w14:textId="77777777" w:rsidR="005F6C65" w:rsidRDefault="005F6C65" w:rsidP="00973347">
            <w:pPr>
              <w:spacing w:line="252" w:lineRule="auto"/>
              <w:rPr>
                <w:rFonts w:ascii="Helvetica" w:hAnsi="Helvetica" w:cs="Helvetica"/>
                <w:sz w:val="22"/>
                <w:szCs w:val="22"/>
              </w:rPr>
            </w:pPr>
          </w:p>
          <w:p w14:paraId="5C502C86" w14:textId="77777777" w:rsidR="005F6C65" w:rsidRDefault="005F6C65" w:rsidP="00973347">
            <w:pPr>
              <w:spacing w:line="252" w:lineRule="auto"/>
              <w:rPr>
                <w:rFonts w:ascii="Helvetica" w:hAnsi="Helvetica" w:cs="Helvetica"/>
                <w:sz w:val="22"/>
                <w:szCs w:val="22"/>
              </w:rPr>
            </w:pPr>
          </w:p>
          <w:p w14:paraId="0AC8ED72" w14:textId="77777777" w:rsidR="005F6C65" w:rsidRDefault="005F6C65" w:rsidP="00973347">
            <w:pPr>
              <w:spacing w:line="252" w:lineRule="auto"/>
              <w:rPr>
                <w:rFonts w:ascii="Helvetica" w:hAnsi="Helvetica" w:cs="Helvetica"/>
                <w:sz w:val="22"/>
                <w:szCs w:val="22"/>
              </w:rPr>
            </w:pPr>
          </w:p>
          <w:p w14:paraId="5949DCF1" w14:textId="77777777" w:rsidR="005F6C65" w:rsidRDefault="005F6C65" w:rsidP="00973347">
            <w:pPr>
              <w:spacing w:line="252" w:lineRule="auto"/>
              <w:rPr>
                <w:rFonts w:ascii="Helvetica" w:hAnsi="Helvetica" w:cs="Helvetica"/>
                <w:sz w:val="22"/>
                <w:szCs w:val="22"/>
              </w:rPr>
            </w:pPr>
          </w:p>
          <w:p w14:paraId="01AE020A" w14:textId="77777777" w:rsidR="005F6C65" w:rsidRDefault="005F6C65" w:rsidP="00973347">
            <w:pPr>
              <w:spacing w:line="252" w:lineRule="auto"/>
              <w:rPr>
                <w:rFonts w:ascii="Helvetica" w:hAnsi="Helvetica" w:cs="Helvetica"/>
                <w:sz w:val="22"/>
                <w:szCs w:val="22"/>
              </w:rPr>
            </w:pPr>
          </w:p>
          <w:p w14:paraId="0B90F01C" w14:textId="77777777" w:rsidR="005F6C65" w:rsidRDefault="005F6C65" w:rsidP="00973347">
            <w:pPr>
              <w:spacing w:line="252" w:lineRule="auto"/>
              <w:rPr>
                <w:rFonts w:ascii="Helvetica" w:hAnsi="Helvetica" w:cs="Helvetica"/>
                <w:sz w:val="22"/>
                <w:szCs w:val="22"/>
              </w:rPr>
            </w:pPr>
          </w:p>
          <w:p w14:paraId="525817AC" w14:textId="77777777" w:rsidR="005F6C65" w:rsidRDefault="005F6C65" w:rsidP="00973347">
            <w:pPr>
              <w:spacing w:line="252" w:lineRule="auto"/>
              <w:rPr>
                <w:rFonts w:ascii="Helvetica" w:hAnsi="Helvetica" w:cs="Helvetica"/>
                <w:sz w:val="22"/>
                <w:szCs w:val="22"/>
              </w:rPr>
            </w:pPr>
          </w:p>
          <w:p w14:paraId="1891067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EB2618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C54E88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06AB8B4" w14:textId="77777777" w:rsidR="005F6C65" w:rsidRDefault="005F6C65" w:rsidP="00973347">
            <w:pPr>
              <w:spacing w:line="252" w:lineRule="auto"/>
              <w:rPr>
                <w:rFonts w:ascii="Helvetica" w:hAnsi="Helvetica" w:cs="Helvetica"/>
                <w:sz w:val="22"/>
                <w:szCs w:val="22"/>
              </w:rPr>
            </w:pPr>
          </w:p>
        </w:tc>
      </w:tr>
      <w:tr w:rsidR="005F6C65" w14:paraId="5BC5A049" w14:textId="77777777" w:rsidTr="005F6C65">
        <w:trPr>
          <w:gridAfter w:val="1"/>
          <w:wAfter w:w="69" w:type="dxa"/>
        </w:trPr>
        <w:tc>
          <w:tcPr>
            <w:tcW w:w="8789" w:type="dxa"/>
            <w:gridSpan w:val="38"/>
            <w:tcBorders>
              <w:top w:val="nil"/>
              <w:left w:val="nil"/>
              <w:bottom w:val="nil"/>
              <w:right w:val="single" w:sz="4" w:space="0" w:color="auto"/>
            </w:tcBorders>
          </w:tcPr>
          <w:p w14:paraId="518E4CA6"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B1F5325"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ECD6D00" w14:textId="77777777" w:rsidTr="005F6C65">
        <w:trPr>
          <w:gridAfter w:val="1"/>
          <w:wAfter w:w="69" w:type="dxa"/>
        </w:trPr>
        <w:tc>
          <w:tcPr>
            <w:tcW w:w="8789" w:type="dxa"/>
            <w:gridSpan w:val="38"/>
            <w:tcBorders>
              <w:top w:val="nil"/>
              <w:left w:val="nil"/>
              <w:bottom w:val="nil"/>
              <w:right w:val="single" w:sz="4" w:space="0" w:color="auto"/>
            </w:tcBorders>
            <w:hideMark/>
          </w:tcPr>
          <w:p w14:paraId="47A2F54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1A94A3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6690DF25" w14:textId="77777777" w:rsidR="005F6C65" w:rsidRDefault="005F6C65" w:rsidP="00973347">
            <w:pPr>
              <w:spacing w:line="252" w:lineRule="auto"/>
              <w:rPr>
                <w:rFonts w:ascii="Helvetica" w:hAnsi="Helvetica" w:cs="Helvetica"/>
                <w:b/>
                <w:sz w:val="20"/>
                <w:szCs w:val="20"/>
              </w:rPr>
            </w:pPr>
          </w:p>
        </w:tc>
      </w:tr>
      <w:tr w:rsidR="005F6C65" w14:paraId="41424FC1" w14:textId="77777777" w:rsidTr="005F6C65">
        <w:trPr>
          <w:gridAfter w:val="1"/>
          <w:wAfter w:w="69" w:type="dxa"/>
        </w:trPr>
        <w:tc>
          <w:tcPr>
            <w:tcW w:w="5815" w:type="dxa"/>
            <w:gridSpan w:val="19"/>
            <w:tcBorders>
              <w:top w:val="nil"/>
              <w:left w:val="nil"/>
              <w:bottom w:val="nil"/>
              <w:right w:val="nil"/>
            </w:tcBorders>
            <w:hideMark/>
          </w:tcPr>
          <w:p w14:paraId="09DB7B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424A484"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4CC841C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99069BA"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434D6C4"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2A20010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8D38178"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551AA6F8"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A8451C8"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2CED8B6D" w14:textId="77777777" w:rsidTr="005F6C65">
        <w:trPr>
          <w:gridAfter w:val="1"/>
          <w:wAfter w:w="69" w:type="dxa"/>
        </w:trPr>
        <w:tc>
          <w:tcPr>
            <w:tcW w:w="1977" w:type="dxa"/>
            <w:gridSpan w:val="5"/>
            <w:tcBorders>
              <w:top w:val="nil"/>
              <w:left w:val="nil"/>
              <w:bottom w:val="nil"/>
              <w:right w:val="nil"/>
            </w:tcBorders>
            <w:hideMark/>
          </w:tcPr>
          <w:p w14:paraId="27FA80B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029ECDD"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370AD14"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4ACCD74"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3452B847"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64744D2A"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CC12823"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92DA56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73010D9"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A035556" w14:textId="77777777" w:rsidR="005F6C65" w:rsidRDefault="005F6C65" w:rsidP="00973347">
            <w:pPr>
              <w:spacing w:line="252" w:lineRule="auto"/>
              <w:rPr>
                <w:rFonts w:ascii="Helvetica" w:hAnsi="Helvetica" w:cs="Helvetica"/>
                <w:sz w:val="22"/>
                <w:szCs w:val="22"/>
              </w:rPr>
            </w:pPr>
          </w:p>
        </w:tc>
      </w:tr>
      <w:tr w:rsidR="005F6C65" w14:paraId="31EE1F29" w14:textId="77777777" w:rsidTr="005F6C65">
        <w:trPr>
          <w:gridAfter w:val="1"/>
          <w:wAfter w:w="69" w:type="dxa"/>
        </w:trPr>
        <w:tc>
          <w:tcPr>
            <w:tcW w:w="1977" w:type="dxa"/>
            <w:gridSpan w:val="5"/>
            <w:tcBorders>
              <w:top w:val="nil"/>
              <w:left w:val="nil"/>
              <w:bottom w:val="nil"/>
              <w:right w:val="nil"/>
            </w:tcBorders>
          </w:tcPr>
          <w:p w14:paraId="300A9D81"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2492D97"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C66B785"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3B9B55F7"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513DA6E4"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5386194"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F04420F"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0167046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681FC94A"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67A03BD" w14:textId="77777777" w:rsidR="005F6C65" w:rsidRDefault="005F6C65" w:rsidP="00973347">
            <w:pPr>
              <w:spacing w:line="252" w:lineRule="auto"/>
              <w:rPr>
                <w:rFonts w:ascii="Helvetica" w:hAnsi="Helvetica" w:cs="Helvetica"/>
                <w:sz w:val="6"/>
                <w:szCs w:val="6"/>
              </w:rPr>
            </w:pPr>
          </w:p>
        </w:tc>
      </w:tr>
      <w:tr w:rsidR="005F6C65" w14:paraId="6249E43C" w14:textId="77777777" w:rsidTr="005F6C65">
        <w:trPr>
          <w:gridAfter w:val="1"/>
          <w:wAfter w:w="69" w:type="dxa"/>
        </w:trPr>
        <w:tc>
          <w:tcPr>
            <w:tcW w:w="8789" w:type="dxa"/>
            <w:gridSpan w:val="38"/>
            <w:tcBorders>
              <w:top w:val="nil"/>
              <w:left w:val="nil"/>
              <w:bottom w:val="nil"/>
              <w:right w:val="single" w:sz="4" w:space="0" w:color="auto"/>
            </w:tcBorders>
            <w:hideMark/>
          </w:tcPr>
          <w:p w14:paraId="172E35E6"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2D66F67"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77C9AC2" w14:textId="77777777" w:rsidR="005F6C65" w:rsidRDefault="005F6C65" w:rsidP="00973347">
            <w:pPr>
              <w:spacing w:line="252" w:lineRule="auto"/>
              <w:rPr>
                <w:rFonts w:ascii="Helvetica" w:hAnsi="Helvetica" w:cs="Helvetica"/>
                <w:sz w:val="22"/>
                <w:szCs w:val="22"/>
              </w:rPr>
            </w:pPr>
          </w:p>
        </w:tc>
      </w:tr>
      <w:tr w:rsidR="005F6C65" w14:paraId="00F0C5FB" w14:textId="77777777" w:rsidTr="005F6C65">
        <w:trPr>
          <w:gridAfter w:val="1"/>
          <w:wAfter w:w="69" w:type="dxa"/>
        </w:trPr>
        <w:tc>
          <w:tcPr>
            <w:tcW w:w="1977" w:type="dxa"/>
            <w:gridSpan w:val="5"/>
            <w:tcBorders>
              <w:top w:val="nil"/>
              <w:left w:val="nil"/>
              <w:bottom w:val="nil"/>
              <w:right w:val="nil"/>
            </w:tcBorders>
          </w:tcPr>
          <w:p w14:paraId="47C5B0E1"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61F94D6"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049D9B3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D57DBFB"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E9EE79B"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127DA5B" w14:textId="77777777" w:rsidR="005F6C65" w:rsidRDefault="005F6C65" w:rsidP="00973347">
            <w:pPr>
              <w:spacing w:line="252" w:lineRule="auto"/>
              <w:rPr>
                <w:rFonts w:ascii="Helvetica" w:hAnsi="Helvetica" w:cs="Helvetica"/>
                <w:sz w:val="6"/>
                <w:szCs w:val="6"/>
              </w:rPr>
            </w:pPr>
          </w:p>
        </w:tc>
      </w:tr>
      <w:tr w:rsidR="005F6C65" w14:paraId="5022A1ED" w14:textId="77777777" w:rsidTr="005F6C65">
        <w:trPr>
          <w:gridAfter w:val="1"/>
          <w:wAfter w:w="69" w:type="dxa"/>
        </w:trPr>
        <w:tc>
          <w:tcPr>
            <w:tcW w:w="817" w:type="dxa"/>
            <w:gridSpan w:val="2"/>
            <w:tcBorders>
              <w:top w:val="nil"/>
              <w:left w:val="nil"/>
              <w:bottom w:val="nil"/>
              <w:right w:val="nil"/>
            </w:tcBorders>
          </w:tcPr>
          <w:p w14:paraId="2FE7D76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C3F13C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AE6E00C"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62DFC50"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D35354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D497859"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69AD7E9"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7D59B69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5BDF054"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2B9B8EF"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9F86A62"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4A162F55" w14:textId="77777777" w:rsidR="005F6C65" w:rsidRDefault="005F6C65" w:rsidP="00973347">
            <w:pPr>
              <w:spacing w:line="252" w:lineRule="auto"/>
              <w:rPr>
                <w:rFonts w:ascii="Helvetica" w:hAnsi="Helvetica" w:cs="Helvetica"/>
                <w:sz w:val="22"/>
                <w:szCs w:val="22"/>
              </w:rPr>
            </w:pPr>
          </w:p>
        </w:tc>
      </w:tr>
      <w:tr w:rsidR="005F6C65" w14:paraId="74C9A17E" w14:textId="77777777" w:rsidTr="005F6C65">
        <w:trPr>
          <w:gridAfter w:val="1"/>
          <w:wAfter w:w="69" w:type="dxa"/>
        </w:trPr>
        <w:tc>
          <w:tcPr>
            <w:tcW w:w="1977" w:type="dxa"/>
            <w:gridSpan w:val="5"/>
            <w:tcBorders>
              <w:top w:val="nil"/>
              <w:left w:val="nil"/>
              <w:bottom w:val="nil"/>
              <w:right w:val="nil"/>
            </w:tcBorders>
          </w:tcPr>
          <w:p w14:paraId="5BAAD6F7"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405A1B7"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719B71C"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092678B"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B9B0615"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75450B26" w14:textId="77777777" w:rsidR="005F6C65" w:rsidRDefault="005F6C65" w:rsidP="00973347">
            <w:pPr>
              <w:spacing w:line="252" w:lineRule="auto"/>
              <w:rPr>
                <w:rFonts w:ascii="Helvetica" w:hAnsi="Helvetica" w:cs="Helvetica"/>
                <w:sz w:val="6"/>
                <w:szCs w:val="6"/>
              </w:rPr>
            </w:pPr>
          </w:p>
        </w:tc>
      </w:tr>
      <w:tr w:rsidR="005F6C65" w14:paraId="1FE7E20E" w14:textId="77777777" w:rsidTr="005F6C65">
        <w:trPr>
          <w:gridAfter w:val="1"/>
          <w:wAfter w:w="69" w:type="dxa"/>
        </w:trPr>
        <w:tc>
          <w:tcPr>
            <w:tcW w:w="850" w:type="dxa"/>
            <w:gridSpan w:val="3"/>
            <w:tcBorders>
              <w:top w:val="nil"/>
              <w:left w:val="nil"/>
              <w:bottom w:val="nil"/>
              <w:right w:val="nil"/>
            </w:tcBorders>
          </w:tcPr>
          <w:p w14:paraId="7645662A"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F6D622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25B469E"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2B0C3B7"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250EC5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586D00B" w14:textId="77777777" w:rsidR="005F6C65" w:rsidRDefault="005F6C65" w:rsidP="00973347">
            <w:pPr>
              <w:spacing w:line="252" w:lineRule="auto"/>
              <w:rPr>
                <w:rFonts w:ascii="Helvetica" w:hAnsi="Helvetica" w:cs="Helvetica"/>
                <w:sz w:val="22"/>
                <w:szCs w:val="22"/>
              </w:rPr>
            </w:pPr>
          </w:p>
        </w:tc>
      </w:tr>
      <w:tr w:rsidR="005F6C65" w14:paraId="4C2A3245" w14:textId="77777777" w:rsidTr="005F6C65">
        <w:trPr>
          <w:gridAfter w:val="1"/>
          <w:wAfter w:w="69" w:type="dxa"/>
        </w:trPr>
        <w:tc>
          <w:tcPr>
            <w:tcW w:w="1977" w:type="dxa"/>
            <w:gridSpan w:val="5"/>
            <w:tcBorders>
              <w:top w:val="nil"/>
              <w:left w:val="nil"/>
              <w:bottom w:val="nil"/>
              <w:right w:val="nil"/>
            </w:tcBorders>
          </w:tcPr>
          <w:p w14:paraId="1DD8056F"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3553EB5"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8534EE3"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F064FF5"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0362D5E"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9772DF0" w14:textId="77777777" w:rsidR="005F6C65" w:rsidRDefault="005F6C65" w:rsidP="00973347">
            <w:pPr>
              <w:spacing w:line="252" w:lineRule="auto"/>
              <w:rPr>
                <w:rFonts w:ascii="Helvetica" w:hAnsi="Helvetica" w:cs="Helvetica"/>
                <w:sz w:val="6"/>
                <w:szCs w:val="6"/>
              </w:rPr>
            </w:pPr>
          </w:p>
        </w:tc>
      </w:tr>
      <w:tr w:rsidR="005F6C65" w14:paraId="7F9A1685" w14:textId="77777777" w:rsidTr="005F6C65">
        <w:trPr>
          <w:gridAfter w:val="1"/>
          <w:wAfter w:w="69" w:type="dxa"/>
          <w:trHeight w:val="357"/>
        </w:trPr>
        <w:tc>
          <w:tcPr>
            <w:tcW w:w="850" w:type="dxa"/>
            <w:gridSpan w:val="3"/>
            <w:tcBorders>
              <w:top w:val="nil"/>
              <w:left w:val="nil"/>
              <w:bottom w:val="nil"/>
              <w:right w:val="nil"/>
            </w:tcBorders>
          </w:tcPr>
          <w:p w14:paraId="09D751FE"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47137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2664FC0B"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B25FA0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AF4C13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2AA463EC" w14:textId="77777777" w:rsidR="005F6C65" w:rsidRDefault="005F6C65" w:rsidP="00973347">
            <w:pPr>
              <w:spacing w:line="252" w:lineRule="auto"/>
              <w:rPr>
                <w:rFonts w:ascii="Helvetica" w:hAnsi="Helvetica" w:cs="Helvetica"/>
                <w:sz w:val="22"/>
                <w:szCs w:val="22"/>
              </w:rPr>
            </w:pPr>
          </w:p>
        </w:tc>
      </w:tr>
    </w:tbl>
    <w:p w14:paraId="555ED896"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D0E4B40" w14:textId="77777777" w:rsidTr="00973347">
        <w:tc>
          <w:tcPr>
            <w:tcW w:w="10911" w:type="dxa"/>
            <w:gridSpan w:val="6"/>
            <w:tcBorders>
              <w:top w:val="nil"/>
              <w:left w:val="nil"/>
              <w:bottom w:val="nil"/>
              <w:right w:val="nil"/>
            </w:tcBorders>
            <w:hideMark/>
          </w:tcPr>
          <w:p w14:paraId="32A7DE77"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6F497267" w14:textId="77777777" w:rsidTr="00973347">
        <w:tc>
          <w:tcPr>
            <w:tcW w:w="10911" w:type="dxa"/>
            <w:gridSpan w:val="6"/>
            <w:tcBorders>
              <w:top w:val="nil"/>
              <w:left w:val="nil"/>
              <w:bottom w:val="nil"/>
              <w:right w:val="nil"/>
            </w:tcBorders>
            <w:hideMark/>
          </w:tcPr>
          <w:p w14:paraId="5869D627"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71309C52" w14:textId="77777777" w:rsidTr="00973347">
        <w:tc>
          <w:tcPr>
            <w:tcW w:w="7345" w:type="dxa"/>
            <w:tcBorders>
              <w:top w:val="nil"/>
              <w:left w:val="nil"/>
              <w:bottom w:val="nil"/>
              <w:right w:val="nil"/>
            </w:tcBorders>
          </w:tcPr>
          <w:p w14:paraId="6FB6CA42"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527A351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553C1F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9442DC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9D8628" w14:textId="77777777" w:rsidR="005F6C65" w:rsidRDefault="005F6C65" w:rsidP="00973347">
            <w:pPr>
              <w:spacing w:line="252" w:lineRule="auto"/>
              <w:rPr>
                <w:rFonts w:ascii="Helvetica" w:hAnsi="Helvetica" w:cs="Helvetica"/>
                <w:sz w:val="6"/>
                <w:szCs w:val="6"/>
              </w:rPr>
            </w:pPr>
          </w:p>
        </w:tc>
      </w:tr>
      <w:tr w:rsidR="005F6C65" w14:paraId="176A3C99" w14:textId="77777777" w:rsidTr="00973347">
        <w:tc>
          <w:tcPr>
            <w:tcW w:w="7345" w:type="dxa"/>
            <w:tcBorders>
              <w:top w:val="nil"/>
              <w:left w:val="nil"/>
              <w:bottom w:val="nil"/>
              <w:right w:val="nil"/>
            </w:tcBorders>
            <w:hideMark/>
          </w:tcPr>
          <w:p w14:paraId="70E9F64A"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A9A6280"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C1BEC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C20421"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C256CC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2CB2C2C" w14:textId="77777777" w:rsidR="005F6C65" w:rsidRDefault="005F6C65" w:rsidP="00973347">
            <w:pPr>
              <w:spacing w:line="252" w:lineRule="auto"/>
              <w:rPr>
                <w:rFonts w:ascii="Helvetica" w:hAnsi="Helvetica" w:cs="Helvetica"/>
                <w:sz w:val="22"/>
                <w:szCs w:val="22"/>
              </w:rPr>
            </w:pPr>
          </w:p>
        </w:tc>
      </w:tr>
      <w:tr w:rsidR="005F6C65" w14:paraId="40D10C73" w14:textId="77777777" w:rsidTr="00973347">
        <w:tc>
          <w:tcPr>
            <w:tcW w:w="7345" w:type="dxa"/>
            <w:tcBorders>
              <w:top w:val="nil"/>
              <w:left w:val="nil"/>
              <w:bottom w:val="nil"/>
              <w:right w:val="nil"/>
            </w:tcBorders>
          </w:tcPr>
          <w:p w14:paraId="61A37E4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830CC6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31D638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7F2387"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82DFD1" w14:textId="77777777" w:rsidR="005F6C65" w:rsidRDefault="005F6C65" w:rsidP="00973347">
            <w:pPr>
              <w:spacing w:line="252" w:lineRule="auto"/>
              <w:rPr>
                <w:rFonts w:ascii="Helvetica" w:hAnsi="Helvetica" w:cs="Helvetica"/>
                <w:sz w:val="6"/>
                <w:szCs w:val="6"/>
              </w:rPr>
            </w:pPr>
          </w:p>
        </w:tc>
      </w:tr>
      <w:tr w:rsidR="005F6C65" w14:paraId="347C20B4" w14:textId="77777777" w:rsidTr="00973347">
        <w:tc>
          <w:tcPr>
            <w:tcW w:w="7345" w:type="dxa"/>
            <w:tcBorders>
              <w:top w:val="nil"/>
              <w:left w:val="nil"/>
              <w:bottom w:val="nil"/>
              <w:right w:val="nil"/>
            </w:tcBorders>
            <w:hideMark/>
          </w:tcPr>
          <w:p w14:paraId="2ED7621C"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17DB86D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D0C88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AB09B6"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3A07D50"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3EF412A5" w14:textId="77777777" w:rsidR="005F6C65" w:rsidRDefault="005F6C65" w:rsidP="00973347">
            <w:pPr>
              <w:spacing w:line="252" w:lineRule="auto"/>
              <w:rPr>
                <w:rFonts w:ascii="Helvetica" w:hAnsi="Helvetica" w:cs="Helvetica"/>
                <w:sz w:val="22"/>
                <w:szCs w:val="22"/>
              </w:rPr>
            </w:pPr>
          </w:p>
        </w:tc>
      </w:tr>
      <w:tr w:rsidR="005F6C65" w14:paraId="3D35B6CD" w14:textId="77777777" w:rsidTr="00973347">
        <w:tc>
          <w:tcPr>
            <w:tcW w:w="7345" w:type="dxa"/>
            <w:tcBorders>
              <w:top w:val="nil"/>
              <w:left w:val="nil"/>
              <w:bottom w:val="nil"/>
              <w:right w:val="nil"/>
            </w:tcBorders>
          </w:tcPr>
          <w:p w14:paraId="18FF6E49"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A36B8A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056486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24E65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7A69884" w14:textId="77777777" w:rsidR="005F6C65" w:rsidRDefault="005F6C65" w:rsidP="00973347">
            <w:pPr>
              <w:spacing w:line="252" w:lineRule="auto"/>
              <w:rPr>
                <w:rFonts w:ascii="Helvetica" w:hAnsi="Helvetica" w:cs="Helvetica"/>
                <w:sz w:val="6"/>
                <w:szCs w:val="6"/>
              </w:rPr>
            </w:pPr>
          </w:p>
        </w:tc>
      </w:tr>
      <w:tr w:rsidR="005F6C65" w14:paraId="38ED1ED4" w14:textId="77777777" w:rsidTr="00973347">
        <w:tc>
          <w:tcPr>
            <w:tcW w:w="7345" w:type="dxa"/>
            <w:tcBorders>
              <w:top w:val="nil"/>
              <w:left w:val="nil"/>
              <w:bottom w:val="nil"/>
              <w:right w:val="nil"/>
            </w:tcBorders>
            <w:hideMark/>
          </w:tcPr>
          <w:p w14:paraId="50B2AED0"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1E9415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C7BC5E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62E92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4987C81" w14:textId="77777777" w:rsidR="005F6C65" w:rsidRDefault="005F6C65" w:rsidP="00973347">
            <w:pPr>
              <w:spacing w:line="252" w:lineRule="auto"/>
              <w:rPr>
                <w:rFonts w:ascii="Helvetica" w:hAnsi="Helvetica" w:cs="Helvetica"/>
                <w:sz w:val="22"/>
                <w:szCs w:val="22"/>
              </w:rPr>
            </w:pPr>
          </w:p>
        </w:tc>
      </w:tr>
      <w:tr w:rsidR="005F6C65" w14:paraId="13591AA5" w14:textId="77777777" w:rsidTr="00973347">
        <w:tc>
          <w:tcPr>
            <w:tcW w:w="7345" w:type="dxa"/>
            <w:tcBorders>
              <w:top w:val="nil"/>
              <w:left w:val="nil"/>
              <w:bottom w:val="nil"/>
              <w:right w:val="nil"/>
            </w:tcBorders>
          </w:tcPr>
          <w:p w14:paraId="7BC48D2B"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E68A8E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2375C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69924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1CAE58" w14:textId="77777777" w:rsidR="005F6C65" w:rsidRDefault="005F6C65" w:rsidP="00973347">
            <w:pPr>
              <w:spacing w:line="252" w:lineRule="auto"/>
              <w:rPr>
                <w:rFonts w:ascii="Helvetica" w:hAnsi="Helvetica" w:cs="Helvetica"/>
                <w:sz w:val="6"/>
                <w:szCs w:val="6"/>
              </w:rPr>
            </w:pPr>
          </w:p>
        </w:tc>
      </w:tr>
      <w:tr w:rsidR="005F6C65" w14:paraId="35B926DA" w14:textId="77777777" w:rsidTr="00973347">
        <w:tc>
          <w:tcPr>
            <w:tcW w:w="7345" w:type="dxa"/>
            <w:tcBorders>
              <w:top w:val="nil"/>
              <w:left w:val="nil"/>
              <w:bottom w:val="nil"/>
              <w:right w:val="nil"/>
            </w:tcBorders>
            <w:hideMark/>
          </w:tcPr>
          <w:p w14:paraId="5C5FFA04"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69074FA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886CE12"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9C68A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9686A0B" w14:textId="77777777" w:rsidR="005F6C65" w:rsidRDefault="005F6C65" w:rsidP="00973347">
            <w:pPr>
              <w:spacing w:line="252" w:lineRule="auto"/>
              <w:rPr>
                <w:rFonts w:ascii="Helvetica" w:hAnsi="Helvetica" w:cs="Helvetica"/>
                <w:sz w:val="22"/>
                <w:szCs w:val="22"/>
              </w:rPr>
            </w:pPr>
          </w:p>
        </w:tc>
      </w:tr>
      <w:tr w:rsidR="005F6C65" w14:paraId="71478F64" w14:textId="77777777" w:rsidTr="00973347">
        <w:tc>
          <w:tcPr>
            <w:tcW w:w="7345" w:type="dxa"/>
            <w:tcBorders>
              <w:top w:val="nil"/>
              <w:left w:val="nil"/>
              <w:bottom w:val="nil"/>
              <w:right w:val="nil"/>
            </w:tcBorders>
          </w:tcPr>
          <w:p w14:paraId="1B14409B"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2FF31C1"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24A2D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F87D0F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68A325" w14:textId="77777777" w:rsidR="005F6C65" w:rsidRDefault="005F6C65" w:rsidP="00973347">
            <w:pPr>
              <w:spacing w:line="252" w:lineRule="auto"/>
              <w:rPr>
                <w:rFonts w:ascii="Helvetica" w:hAnsi="Helvetica" w:cs="Helvetica"/>
                <w:sz w:val="6"/>
                <w:szCs w:val="6"/>
              </w:rPr>
            </w:pPr>
          </w:p>
        </w:tc>
      </w:tr>
      <w:tr w:rsidR="005F6C65" w14:paraId="57873F51" w14:textId="77777777" w:rsidTr="00973347">
        <w:tc>
          <w:tcPr>
            <w:tcW w:w="7345" w:type="dxa"/>
            <w:tcBorders>
              <w:top w:val="nil"/>
              <w:left w:val="nil"/>
              <w:bottom w:val="nil"/>
              <w:right w:val="nil"/>
            </w:tcBorders>
            <w:hideMark/>
          </w:tcPr>
          <w:p w14:paraId="6154DE12"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FD8445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C365DE"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127FDC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640303C" w14:textId="77777777" w:rsidR="005F6C65" w:rsidRDefault="005F6C65" w:rsidP="00973347">
            <w:pPr>
              <w:spacing w:line="252" w:lineRule="auto"/>
              <w:rPr>
                <w:rFonts w:ascii="Helvetica" w:hAnsi="Helvetica" w:cs="Helvetica"/>
                <w:sz w:val="22"/>
                <w:szCs w:val="22"/>
              </w:rPr>
            </w:pPr>
          </w:p>
        </w:tc>
      </w:tr>
      <w:tr w:rsidR="005F6C65" w14:paraId="668B862A" w14:textId="77777777" w:rsidTr="00973347">
        <w:tc>
          <w:tcPr>
            <w:tcW w:w="7345" w:type="dxa"/>
            <w:tcBorders>
              <w:top w:val="nil"/>
              <w:left w:val="nil"/>
              <w:bottom w:val="single" w:sz="4" w:space="0" w:color="auto"/>
              <w:right w:val="nil"/>
            </w:tcBorders>
          </w:tcPr>
          <w:p w14:paraId="7A94F83D"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00438F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D0B336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C0BD8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34CC39" w14:textId="77777777" w:rsidR="005F6C65" w:rsidRDefault="005F6C65" w:rsidP="00973347">
            <w:pPr>
              <w:spacing w:line="252" w:lineRule="auto"/>
              <w:rPr>
                <w:rFonts w:ascii="Helvetica" w:hAnsi="Helvetica" w:cs="Helvetica"/>
                <w:sz w:val="6"/>
                <w:szCs w:val="6"/>
              </w:rPr>
            </w:pPr>
          </w:p>
        </w:tc>
      </w:tr>
      <w:tr w:rsidR="005F6C65" w14:paraId="618FADAB"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1A6E2D6"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A58DC98"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E139D8B" w14:textId="77777777" w:rsidR="005F6C65" w:rsidRDefault="005F6C65" w:rsidP="00973347">
            <w:pPr>
              <w:spacing w:line="252" w:lineRule="auto"/>
              <w:rPr>
                <w:rFonts w:ascii="Helvetica" w:hAnsi="Helvetica" w:cs="Helvetica"/>
                <w:sz w:val="22"/>
                <w:szCs w:val="22"/>
              </w:rPr>
            </w:pPr>
          </w:p>
        </w:tc>
      </w:tr>
    </w:tbl>
    <w:p w14:paraId="60066098"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7FA4961F" w14:textId="77777777" w:rsidTr="00973347">
        <w:tc>
          <w:tcPr>
            <w:tcW w:w="10918" w:type="dxa"/>
            <w:gridSpan w:val="6"/>
            <w:tcBorders>
              <w:top w:val="nil"/>
              <w:left w:val="nil"/>
              <w:bottom w:val="nil"/>
              <w:right w:val="nil"/>
            </w:tcBorders>
            <w:hideMark/>
          </w:tcPr>
          <w:p w14:paraId="6FB4A180"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30FB00A3" w14:textId="77777777" w:rsidTr="00973347">
        <w:tc>
          <w:tcPr>
            <w:tcW w:w="10918" w:type="dxa"/>
            <w:gridSpan w:val="6"/>
            <w:tcBorders>
              <w:top w:val="nil"/>
              <w:left w:val="nil"/>
              <w:bottom w:val="nil"/>
              <w:right w:val="nil"/>
            </w:tcBorders>
            <w:hideMark/>
          </w:tcPr>
          <w:p w14:paraId="68200F62"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0B367CE" w14:textId="77777777" w:rsidTr="00973347">
        <w:tc>
          <w:tcPr>
            <w:tcW w:w="7555" w:type="dxa"/>
            <w:tcBorders>
              <w:top w:val="nil"/>
              <w:left w:val="nil"/>
              <w:bottom w:val="nil"/>
              <w:right w:val="nil"/>
            </w:tcBorders>
          </w:tcPr>
          <w:p w14:paraId="2854457B"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43FA587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620FD2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A9CFA9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3474875" w14:textId="77777777" w:rsidR="005F6C65" w:rsidRDefault="005F6C65" w:rsidP="00973347">
            <w:pPr>
              <w:spacing w:line="252" w:lineRule="auto"/>
              <w:rPr>
                <w:rFonts w:ascii="Helvetica" w:hAnsi="Helvetica" w:cs="Helvetica"/>
                <w:sz w:val="6"/>
                <w:szCs w:val="6"/>
              </w:rPr>
            </w:pPr>
          </w:p>
        </w:tc>
      </w:tr>
      <w:tr w:rsidR="005F6C65" w14:paraId="65E2D7E6" w14:textId="77777777" w:rsidTr="00973347">
        <w:tc>
          <w:tcPr>
            <w:tcW w:w="7555" w:type="dxa"/>
            <w:tcBorders>
              <w:top w:val="nil"/>
              <w:left w:val="nil"/>
              <w:bottom w:val="nil"/>
              <w:right w:val="nil"/>
            </w:tcBorders>
            <w:hideMark/>
          </w:tcPr>
          <w:p w14:paraId="7DA1FF42"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ACA745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3DF4D62"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8A87F85"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330DFC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50542DC" w14:textId="77777777" w:rsidR="005F6C65" w:rsidRDefault="005F6C65" w:rsidP="00973347">
            <w:pPr>
              <w:spacing w:line="252" w:lineRule="auto"/>
              <w:rPr>
                <w:rFonts w:ascii="Helvetica" w:hAnsi="Helvetica" w:cs="Helvetica"/>
                <w:sz w:val="22"/>
                <w:szCs w:val="22"/>
              </w:rPr>
            </w:pPr>
          </w:p>
        </w:tc>
      </w:tr>
      <w:tr w:rsidR="005F6C65" w14:paraId="505E3A37" w14:textId="77777777" w:rsidTr="00973347">
        <w:tc>
          <w:tcPr>
            <w:tcW w:w="7555" w:type="dxa"/>
            <w:tcBorders>
              <w:top w:val="nil"/>
              <w:left w:val="nil"/>
              <w:bottom w:val="nil"/>
              <w:right w:val="nil"/>
            </w:tcBorders>
          </w:tcPr>
          <w:p w14:paraId="4A8174A3"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364622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D15B92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6CB7E0"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D6FABF" w14:textId="77777777" w:rsidR="005F6C65" w:rsidRDefault="005F6C65" w:rsidP="00973347">
            <w:pPr>
              <w:spacing w:line="252" w:lineRule="auto"/>
              <w:rPr>
                <w:rFonts w:ascii="Helvetica" w:hAnsi="Helvetica" w:cs="Helvetica"/>
                <w:sz w:val="6"/>
                <w:szCs w:val="6"/>
              </w:rPr>
            </w:pPr>
          </w:p>
        </w:tc>
      </w:tr>
      <w:tr w:rsidR="005F6C65" w14:paraId="62FCE99E" w14:textId="77777777" w:rsidTr="00973347">
        <w:tc>
          <w:tcPr>
            <w:tcW w:w="7555" w:type="dxa"/>
            <w:tcBorders>
              <w:top w:val="nil"/>
              <w:left w:val="nil"/>
              <w:bottom w:val="nil"/>
              <w:right w:val="nil"/>
            </w:tcBorders>
            <w:hideMark/>
          </w:tcPr>
          <w:p w14:paraId="49EC3F19"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73D8A3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EECE5B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135164A"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CA4DDF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BE31DD9" w14:textId="77777777" w:rsidR="005F6C65" w:rsidRDefault="005F6C65" w:rsidP="00973347">
            <w:pPr>
              <w:spacing w:line="252" w:lineRule="auto"/>
              <w:rPr>
                <w:rFonts w:ascii="Helvetica" w:hAnsi="Helvetica" w:cs="Helvetica"/>
                <w:sz w:val="22"/>
                <w:szCs w:val="22"/>
              </w:rPr>
            </w:pPr>
          </w:p>
        </w:tc>
      </w:tr>
      <w:tr w:rsidR="005F6C65" w14:paraId="3F38EC0F" w14:textId="77777777" w:rsidTr="00973347">
        <w:tc>
          <w:tcPr>
            <w:tcW w:w="7555" w:type="dxa"/>
            <w:tcBorders>
              <w:top w:val="nil"/>
              <w:left w:val="nil"/>
              <w:bottom w:val="nil"/>
              <w:right w:val="nil"/>
            </w:tcBorders>
          </w:tcPr>
          <w:p w14:paraId="1B9B3FCC"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DEB3014"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A0473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9D985B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8EB8ACF" w14:textId="77777777" w:rsidR="005F6C65" w:rsidRDefault="005F6C65" w:rsidP="00973347">
            <w:pPr>
              <w:spacing w:line="252" w:lineRule="auto"/>
              <w:rPr>
                <w:rFonts w:ascii="Helvetica" w:hAnsi="Helvetica" w:cs="Helvetica"/>
                <w:sz w:val="6"/>
                <w:szCs w:val="6"/>
              </w:rPr>
            </w:pPr>
          </w:p>
        </w:tc>
      </w:tr>
      <w:tr w:rsidR="005F6C65" w14:paraId="0CBC16FA" w14:textId="77777777" w:rsidTr="00973347">
        <w:tc>
          <w:tcPr>
            <w:tcW w:w="7555" w:type="dxa"/>
            <w:tcBorders>
              <w:top w:val="nil"/>
              <w:left w:val="nil"/>
              <w:bottom w:val="nil"/>
              <w:right w:val="nil"/>
            </w:tcBorders>
            <w:hideMark/>
          </w:tcPr>
          <w:p w14:paraId="05C4D285"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ACCEE56"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2E05805"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39D9E8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0D81575" w14:textId="77777777" w:rsidR="005F6C65" w:rsidRDefault="005F6C65" w:rsidP="00973347">
            <w:pPr>
              <w:spacing w:line="252" w:lineRule="auto"/>
              <w:rPr>
                <w:rFonts w:ascii="Helvetica" w:hAnsi="Helvetica" w:cs="Helvetica"/>
                <w:sz w:val="22"/>
                <w:szCs w:val="22"/>
              </w:rPr>
            </w:pPr>
          </w:p>
        </w:tc>
      </w:tr>
      <w:tr w:rsidR="005F6C65" w14:paraId="00DB8450" w14:textId="77777777" w:rsidTr="00973347">
        <w:tc>
          <w:tcPr>
            <w:tcW w:w="7555" w:type="dxa"/>
            <w:tcBorders>
              <w:top w:val="nil"/>
              <w:left w:val="nil"/>
              <w:bottom w:val="nil"/>
              <w:right w:val="nil"/>
            </w:tcBorders>
          </w:tcPr>
          <w:p w14:paraId="26CA36C2"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6A38452"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A18217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C7DC38"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5826F5" w14:textId="77777777" w:rsidR="005F6C65" w:rsidRDefault="005F6C65" w:rsidP="00973347">
            <w:pPr>
              <w:spacing w:line="252" w:lineRule="auto"/>
              <w:rPr>
                <w:rFonts w:ascii="Helvetica" w:hAnsi="Helvetica" w:cs="Helvetica"/>
                <w:sz w:val="6"/>
                <w:szCs w:val="6"/>
              </w:rPr>
            </w:pPr>
          </w:p>
        </w:tc>
      </w:tr>
      <w:tr w:rsidR="005F6C65" w14:paraId="4468AB1C" w14:textId="77777777" w:rsidTr="00973347">
        <w:tc>
          <w:tcPr>
            <w:tcW w:w="7555" w:type="dxa"/>
            <w:tcBorders>
              <w:top w:val="nil"/>
              <w:left w:val="nil"/>
              <w:bottom w:val="nil"/>
              <w:right w:val="nil"/>
            </w:tcBorders>
            <w:hideMark/>
          </w:tcPr>
          <w:p w14:paraId="006F958F"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3C92DA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7E9F09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4BFBEEE"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B0C5D6C" w14:textId="77777777" w:rsidR="005F6C65" w:rsidRDefault="005F6C65" w:rsidP="00973347">
            <w:pPr>
              <w:spacing w:line="252" w:lineRule="auto"/>
              <w:rPr>
                <w:rFonts w:ascii="Helvetica" w:hAnsi="Helvetica" w:cs="Helvetica"/>
                <w:sz w:val="22"/>
                <w:szCs w:val="22"/>
              </w:rPr>
            </w:pPr>
          </w:p>
        </w:tc>
      </w:tr>
      <w:tr w:rsidR="005F6C65" w14:paraId="4DC3FBFC" w14:textId="77777777" w:rsidTr="00973347">
        <w:tc>
          <w:tcPr>
            <w:tcW w:w="7555" w:type="dxa"/>
            <w:tcBorders>
              <w:top w:val="nil"/>
              <w:left w:val="nil"/>
              <w:bottom w:val="nil"/>
              <w:right w:val="nil"/>
            </w:tcBorders>
          </w:tcPr>
          <w:p w14:paraId="7E7937D2"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B5F6DA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6FE449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39ADD3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724E723" w14:textId="77777777" w:rsidR="005F6C65" w:rsidRDefault="005F6C65" w:rsidP="00973347">
            <w:pPr>
              <w:spacing w:line="252" w:lineRule="auto"/>
              <w:rPr>
                <w:rFonts w:ascii="Helvetica" w:hAnsi="Helvetica" w:cs="Helvetica"/>
                <w:sz w:val="6"/>
                <w:szCs w:val="6"/>
              </w:rPr>
            </w:pPr>
          </w:p>
        </w:tc>
      </w:tr>
      <w:tr w:rsidR="005F6C65" w14:paraId="0685666A" w14:textId="77777777" w:rsidTr="00973347">
        <w:trPr>
          <w:trHeight w:val="285"/>
        </w:trPr>
        <w:tc>
          <w:tcPr>
            <w:tcW w:w="10918" w:type="dxa"/>
            <w:gridSpan w:val="6"/>
            <w:tcBorders>
              <w:top w:val="nil"/>
              <w:left w:val="nil"/>
              <w:bottom w:val="nil"/>
              <w:right w:val="nil"/>
            </w:tcBorders>
            <w:hideMark/>
          </w:tcPr>
          <w:p w14:paraId="72A6DD51"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6B698E5"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0B08273A" w14:textId="77777777" w:rsidTr="00973347">
        <w:tc>
          <w:tcPr>
            <w:tcW w:w="3838" w:type="dxa"/>
            <w:hideMark/>
          </w:tcPr>
          <w:p w14:paraId="66145F5B"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69B21EA"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870F182"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EE10D3" w14:textId="77777777" w:rsidR="005F6C65" w:rsidRDefault="005F6C65" w:rsidP="00973347">
            <w:pPr>
              <w:spacing w:line="252" w:lineRule="auto"/>
              <w:rPr>
                <w:rFonts w:ascii="Helvetica" w:hAnsi="Helvetica" w:cs="Helvetica"/>
                <w:sz w:val="22"/>
                <w:szCs w:val="22"/>
              </w:rPr>
            </w:pPr>
          </w:p>
        </w:tc>
      </w:tr>
      <w:tr w:rsidR="005F6C65" w14:paraId="140417D8" w14:textId="77777777" w:rsidTr="00973347">
        <w:tc>
          <w:tcPr>
            <w:tcW w:w="3838" w:type="dxa"/>
            <w:tcBorders>
              <w:top w:val="nil"/>
              <w:left w:val="nil"/>
              <w:bottom w:val="nil"/>
              <w:right w:val="single" w:sz="4" w:space="0" w:color="auto"/>
            </w:tcBorders>
            <w:hideMark/>
          </w:tcPr>
          <w:p w14:paraId="52D594DD"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66BCD659"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577FC08"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70CA7B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B8B8F4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CE23109" w14:textId="77777777" w:rsidTr="00973347">
        <w:tc>
          <w:tcPr>
            <w:tcW w:w="3838" w:type="dxa"/>
          </w:tcPr>
          <w:p w14:paraId="7C1381C5" w14:textId="77777777" w:rsidR="005F6C65" w:rsidRDefault="005F6C65" w:rsidP="00973347">
            <w:pPr>
              <w:spacing w:line="252" w:lineRule="auto"/>
              <w:rPr>
                <w:rFonts w:ascii="Helvetica" w:hAnsi="Helvetica" w:cs="Helvetica"/>
                <w:sz w:val="6"/>
                <w:szCs w:val="6"/>
              </w:rPr>
            </w:pPr>
          </w:p>
        </w:tc>
        <w:tc>
          <w:tcPr>
            <w:tcW w:w="240" w:type="dxa"/>
          </w:tcPr>
          <w:p w14:paraId="13666DA3"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B88BE7C"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80084B3" w14:textId="77777777" w:rsidR="005F6C65" w:rsidRDefault="005F6C65" w:rsidP="00973347">
            <w:pPr>
              <w:spacing w:line="252" w:lineRule="auto"/>
              <w:rPr>
                <w:rFonts w:ascii="Helvetica" w:hAnsi="Helvetica" w:cs="Helvetica"/>
                <w:sz w:val="6"/>
                <w:szCs w:val="6"/>
              </w:rPr>
            </w:pPr>
          </w:p>
        </w:tc>
        <w:tc>
          <w:tcPr>
            <w:tcW w:w="1320" w:type="dxa"/>
          </w:tcPr>
          <w:p w14:paraId="36EF7EDA" w14:textId="77777777" w:rsidR="005F6C65" w:rsidRDefault="005F6C65" w:rsidP="00973347">
            <w:pPr>
              <w:spacing w:line="252" w:lineRule="auto"/>
              <w:rPr>
                <w:rFonts w:ascii="Helvetica" w:hAnsi="Helvetica" w:cs="Helvetica"/>
                <w:sz w:val="6"/>
                <w:szCs w:val="6"/>
              </w:rPr>
            </w:pPr>
          </w:p>
        </w:tc>
      </w:tr>
      <w:tr w:rsidR="005F6C65" w14:paraId="44E8CEE8" w14:textId="77777777" w:rsidTr="00973347">
        <w:tc>
          <w:tcPr>
            <w:tcW w:w="3838" w:type="dxa"/>
            <w:hideMark/>
          </w:tcPr>
          <w:p w14:paraId="2C7FF6D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42C93E1"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D32046A"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2E0430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07757CD"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D703688" w14:textId="77777777" w:rsidR="005F6C65" w:rsidRDefault="005F6C65" w:rsidP="00973347">
            <w:pPr>
              <w:spacing w:line="252" w:lineRule="auto"/>
              <w:rPr>
                <w:rFonts w:ascii="Helvetica" w:hAnsi="Helvetica" w:cs="Helvetica"/>
                <w:sz w:val="22"/>
                <w:szCs w:val="22"/>
              </w:rPr>
            </w:pPr>
          </w:p>
        </w:tc>
      </w:tr>
      <w:tr w:rsidR="005F6C65" w14:paraId="4929473D" w14:textId="77777777" w:rsidTr="00973347">
        <w:tc>
          <w:tcPr>
            <w:tcW w:w="3838" w:type="dxa"/>
          </w:tcPr>
          <w:p w14:paraId="32566968" w14:textId="77777777" w:rsidR="005F6C65" w:rsidRDefault="005F6C65" w:rsidP="00973347">
            <w:pPr>
              <w:spacing w:line="252" w:lineRule="auto"/>
              <w:rPr>
                <w:rFonts w:ascii="Helvetica" w:hAnsi="Helvetica" w:cs="Helvetica"/>
                <w:sz w:val="6"/>
                <w:szCs w:val="6"/>
              </w:rPr>
            </w:pPr>
          </w:p>
        </w:tc>
        <w:tc>
          <w:tcPr>
            <w:tcW w:w="240" w:type="dxa"/>
          </w:tcPr>
          <w:p w14:paraId="38168D6E"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43C75D9"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E81EB36" w14:textId="77777777" w:rsidR="005F6C65" w:rsidRDefault="005F6C65" w:rsidP="00973347">
            <w:pPr>
              <w:spacing w:line="252" w:lineRule="auto"/>
              <w:rPr>
                <w:rFonts w:ascii="Helvetica" w:hAnsi="Helvetica" w:cs="Helvetica"/>
                <w:sz w:val="6"/>
                <w:szCs w:val="6"/>
              </w:rPr>
            </w:pPr>
          </w:p>
        </w:tc>
      </w:tr>
      <w:tr w:rsidR="005F6C65" w14:paraId="011FCC77" w14:textId="77777777" w:rsidTr="00973347">
        <w:tc>
          <w:tcPr>
            <w:tcW w:w="3838" w:type="dxa"/>
            <w:hideMark/>
          </w:tcPr>
          <w:p w14:paraId="4F9EDA1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C213930"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19BACF2"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C4696D6"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B1537D5"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80BA0AC" w14:textId="77777777" w:rsidR="005F6C65" w:rsidRDefault="005F6C65" w:rsidP="00973347">
            <w:pPr>
              <w:spacing w:line="252" w:lineRule="auto"/>
              <w:rPr>
                <w:rFonts w:ascii="Helvetica" w:hAnsi="Helvetica" w:cs="Helvetica"/>
                <w:sz w:val="22"/>
                <w:szCs w:val="22"/>
              </w:rPr>
            </w:pPr>
          </w:p>
        </w:tc>
      </w:tr>
    </w:tbl>
    <w:p w14:paraId="3BF3ACE0"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8C0A189" w14:textId="77777777" w:rsidTr="00E979BC">
        <w:trPr>
          <w:gridAfter w:val="1"/>
          <w:wAfter w:w="94" w:type="dxa"/>
        </w:trPr>
        <w:tc>
          <w:tcPr>
            <w:tcW w:w="11037" w:type="dxa"/>
            <w:gridSpan w:val="13"/>
            <w:hideMark/>
          </w:tcPr>
          <w:p w14:paraId="0E3BD755"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D3395F6" w14:textId="77777777" w:rsidTr="00E979BC">
        <w:trPr>
          <w:gridAfter w:val="1"/>
          <w:wAfter w:w="94" w:type="dxa"/>
        </w:trPr>
        <w:tc>
          <w:tcPr>
            <w:tcW w:w="11037" w:type="dxa"/>
            <w:gridSpan w:val="13"/>
            <w:hideMark/>
          </w:tcPr>
          <w:p w14:paraId="0101CD74"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CEE036C" w14:textId="77777777" w:rsidTr="00E979BC">
        <w:trPr>
          <w:trHeight w:val="80"/>
        </w:trPr>
        <w:tc>
          <w:tcPr>
            <w:tcW w:w="2673" w:type="dxa"/>
          </w:tcPr>
          <w:p w14:paraId="7F0CC865" w14:textId="77777777" w:rsidR="00E979BC" w:rsidRDefault="00E979BC">
            <w:pPr>
              <w:spacing w:line="252" w:lineRule="auto"/>
              <w:rPr>
                <w:rFonts w:ascii="Helvetica" w:hAnsi="Helvetica" w:cs="Helvetica"/>
                <w:sz w:val="6"/>
                <w:szCs w:val="6"/>
              </w:rPr>
            </w:pPr>
          </w:p>
        </w:tc>
        <w:tc>
          <w:tcPr>
            <w:tcW w:w="284" w:type="dxa"/>
          </w:tcPr>
          <w:p w14:paraId="2870C1A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8C2F4C6" w14:textId="77777777" w:rsidR="00E979BC" w:rsidRDefault="00E979BC">
            <w:pPr>
              <w:spacing w:line="252" w:lineRule="auto"/>
              <w:rPr>
                <w:rFonts w:ascii="Helvetica" w:hAnsi="Helvetica" w:cs="Helvetica"/>
                <w:sz w:val="6"/>
                <w:szCs w:val="6"/>
              </w:rPr>
            </w:pPr>
          </w:p>
        </w:tc>
        <w:tc>
          <w:tcPr>
            <w:tcW w:w="283" w:type="dxa"/>
          </w:tcPr>
          <w:p w14:paraId="3A350B20" w14:textId="77777777" w:rsidR="00E979BC" w:rsidRDefault="00E979BC">
            <w:pPr>
              <w:spacing w:line="252" w:lineRule="auto"/>
              <w:rPr>
                <w:rFonts w:ascii="Helvetica" w:hAnsi="Helvetica" w:cs="Helvetica"/>
                <w:sz w:val="6"/>
                <w:szCs w:val="6"/>
              </w:rPr>
            </w:pPr>
          </w:p>
        </w:tc>
        <w:tc>
          <w:tcPr>
            <w:tcW w:w="1985" w:type="dxa"/>
          </w:tcPr>
          <w:p w14:paraId="1FF89123" w14:textId="77777777" w:rsidR="00E979BC" w:rsidRDefault="00E979BC">
            <w:pPr>
              <w:spacing w:line="252" w:lineRule="auto"/>
              <w:rPr>
                <w:rFonts w:ascii="Helvetica" w:hAnsi="Helvetica" w:cs="Helvetica"/>
                <w:sz w:val="6"/>
                <w:szCs w:val="6"/>
              </w:rPr>
            </w:pPr>
          </w:p>
        </w:tc>
        <w:tc>
          <w:tcPr>
            <w:tcW w:w="283" w:type="dxa"/>
          </w:tcPr>
          <w:p w14:paraId="1DE49C4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64BD184" w14:textId="77777777" w:rsidR="00E979BC" w:rsidRDefault="00E979BC">
            <w:pPr>
              <w:spacing w:line="252" w:lineRule="auto"/>
              <w:rPr>
                <w:rFonts w:ascii="Helvetica" w:hAnsi="Helvetica" w:cs="Helvetica"/>
                <w:sz w:val="6"/>
                <w:szCs w:val="6"/>
              </w:rPr>
            </w:pPr>
          </w:p>
        </w:tc>
        <w:tc>
          <w:tcPr>
            <w:tcW w:w="284" w:type="dxa"/>
          </w:tcPr>
          <w:p w14:paraId="05B1959D" w14:textId="77777777" w:rsidR="00E979BC" w:rsidRDefault="00E979BC">
            <w:pPr>
              <w:spacing w:line="252" w:lineRule="auto"/>
              <w:rPr>
                <w:rFonts w:ascii="Helvetica" w:hAnsi="Helvetica" w:cs="Helvetica"/>
                <w:sz w:val="6"/>
                <w:szCs w:val="6"/>
              </w:rPr>
            </w:pPr>
          </w:p>
        </w:tc>
        <w:tc>
          <w:tcPr>
            <w:tcW w:w="3260" w:type="dxa"/>
            <w:gridSpan w:val="2"/>
          </w:tcPr>
          <w:p w14:paraId="08C567A7" w14:textId="77777777" w:rsidR="00E979BC" w:rsidRDefault="00E979BC">
            <w:pPr>
              <w:spacing w:line="252" w:lineRule="auto"/>
              <w:rPr>
                <w:rFonts w:ascii="Helvetica" w:hAnsi="Helvetica" w:cs="Helvetica"/>
                <w:sz w:val="6"/>
                <w:szCs w:val="6"/>
              </w:rPr>
            </w:pPr>
          </w:p>
        </w:tc>
        <w:tc>
          <w:tcPr>
            <w:tcW w:w="284" w:type="dxa"/>
          </w:tcPr>
          <w:p w14:paraId="18262D50" w14:textId="77777777" w:rsidR="00E979BC" w:rsidRDefault="00E979BC">
            <w:pPr>
              <w:spacing w:line="252" w:lineRule="auto"/>
              <w:rPr>
                <w:rFonts w:ascii="Helvetica" w:hAnsi="Helvetica" w:cs="Helvetica"/>
                <w:sz w:val="6"/>
                <w:szCs w:val="6"/>
              </w:rPr>
            </w:pPr>
          </w:p>
        </w:tc>
        <w:tc>
          <w:tcPr>
            <w:tcW w:w="425" w:type="dxa"/>
          </w:tcPr>
          <w:p w14:paraId="0BA52005" w14:textId="77777777" w:rsidR="00E979BC" w:rsidRDefault="00E979BC">
            <w:pPr>
              <w:spacing w:line="252" w:lineRule="auto"/>
              <w:rPr>
                <w:rFonts w:ascii="Helvetica" w:hAnsi="Helvetica" w:cs="Helvetica"/>
                <w:sz w:val="6"/>
                <w:szCs w:val="6"/>
              </w:rPr>
            </w:pPr>
          </w:p>
        </w:tc>
        <w:tc>
          <w:tcPr>
            <w:tcW w:w="236" w:type="dxa"/>
            <w:gridSpan w:val="2"/>
          </w:tcPr>
          <w:p w14:paraId="58CA1E01" w14:textId="77777777" w:rsidR="00E979BC" w:rsidRDefault="00E979BC">
            <w:pPr>
              <w:spacing w:line="252" w:lineRule="auto"/>
              <w:rPr>
                <w:rFonts w:ascii="Helvetica" w:hAnsi="Helvetica" w:cs="Helvetica"/>
                <w:sz w:val="6"/>
                <w:szCs w:val="6"/>
              </w:rPr>
            </w:pPr>
          </w:p>
        </w:tc>
      </w:tr>
      <w:tr w:rsidR="00E979BC" w14:paraId="1DC6E5F1" w14:textId="77777777" w:rsidTr="00E979BC">
        <w:trPr>
          <w:gridAfter w:val="1"/>
          <w:wAfter w:w="94" w:type="dxa"/>
        </w:trPr>
        <w:tc>
          <w:tcPr>
            <w:tcW w:w="2673" w:type="dxa"/>
            <w:hideMark/>
          </w:tcPr>
          <w:p w14:paraId="3206382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3A4011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C989B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B44510" w14:textId="77777777" w:rsidR="00E979BC" w:rsidRDefault="00E979BC">
            <w:pPr>
              <w:spacing w:line="252" w:lineRule="auto"/>
              <w:rPr>
                <w:rFonts w:ascii="Helvetica" w:hAnsi="Helvetica" w:cs="Helvetica"/>
                <w:sz w:val="22"/>
                <w:szCs w:val="22"/>
              </w:rPr>
            </w:pPr>
          </w:p>
        </w:tc>
        <w:tc>
          <w:tcPr>
            <w:tcW w:w="1985" w:type="dxa"/>
            <w:hideMark/>
          </w:tcPr>
          <w:p w14:paraId="11CA30A9"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4B97F9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B5F8BA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7E8049" w14:textId="77777777" w:rsidR="00E979BC" w:rsidRDefault="00E979BC">
            <w:pPr>
              <w:spacing w:line="252" w:lineRule="auto"/>
              <w:rPr>
                <w:rFonts w:ascii="Helvetica" w:hAnsi="Helvetica" w:cs="Helvetica"/>
                <w:sz w:val="22"/>
                <w:szCs w:val="22"/>
              </w:rPr>
            </w:pPr>
          </w:p>
        </w:tc>
        <w:tc>
          <w:tcPr>
            <w:tcW w:w="3260" w:type="dxa"/>
            <w:gridSpan w:val="2"/>
            <w:hideMark/>
          </w:tcPr>
          <w:p w14:paraId="0F0C1D7B"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ED3AA8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9431699" w14:textId="77777777" w:rsidR="00E979BC" w:rsidRDefault="00E979BC">
            <w:pPr>
              <w:spacing w:line="252" w:lineRule="auto"/>
              <w:rPr>
                <w:rFonts w:ascii="Helvetica" w:hAnsi="Helvetica" w:cs="Helvetica"/>
                <w:sz w:val="22"/>
                <w:szCs w:val="22"/>
              </w:rPr>
            </w:pPr>
          </w:p>
        </w:tc>
      </w:tr>
      <w:tr w:rsidR="00E979BC" w14:paraId="442E1332" w14:textId="77777777" w:rsidTr="00E979BC">
        <w:tc>
          <w:tcPr>
            <w:tcW w:w="2673" w:type="dxa"/>
          </w:tcPr>
          <w:p w14:paraId="727019DA" w14:textId="77777777" w:rsidR="00E979BC" w:rsidRDefault="00E979BC">
            <w:pPr>
              <w:spacing w:line="252" w:lineRule="auto"/>
              <w:rPr>
                <w:rFonts w:ascii="Helvetica" w:hAnsi="Helvetica" w:cs="Helvetica"/>
                <w:sz w:val="6"/>
                <w:szCs w:val="6"/>
              </w:rPr>
            </w:pPr>
          </w:p>
        </w:tc>
        <w:tc>
          <w:tcPr>
            <w:tcW w:w="284" w:type="dxa"/>
          </w:tcPr>
          <w:p w14:paraId="519CAF1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2F5D89B" w14:textId="77777777" w:rsidR="00E979BC" w:rsidRDefault="00E979BC">
            <w:pPr>
              <w:spacing w:line="252" w:lineRule="auto"/>
              <w:rPr>
                <w:rFonts w:ascii="Helvetica" w:hAnsi="Helvetica" w:cs="Helvetica"/>
                <w:sz w:val="6"/>
                <w:szCs w:val="6"/>
              </w:rPr>
            </w:pPr>
          </w:p>
        </w:tc>
        <w:tc>
          <w:tcPr>
            <w:tcW w:w="283" w:type="dxa"/>
          </w:tcPr>
          <w:p w14:paraId="2C835E38" w14:textId="77777777" w:rsidR="00E979BC" w:rsidRDefault="00E979BC">
            <w:pPr>
              <w:spacing w:line="252" w:lineRule="auto"/>
              <w:rPr>
                <w:rFonts w:ascii="Helvetica" w:hAnsi="Helvetica" w:cs="Helvetica"/>
                <w:sz w:val="6"/>
                <w:szCs w:val="6"/>
              </w:rPr>
            </w:pPr>
          </w:p>
        </w:tc>
        <w:tc>
          <w:tcPr>
            <w:tcW w:w="1985" w:type="dxa"/>
          </w:tcPr>
          <w:p w14:paraId="46C24EC1" w14:textId="77777777" w:rsidR="00E979BC" w:rsidRDefault="00E979BC">
            <w:pPr>
              <w:spacing w:line="252" w:lineRule="auto"/>
              <w:rPr>
                <w:rFonts w:ascii="Helvetica" w:hAnsi="Helvetica" w:cs="Helvetica"/>
                <w:sz w:val="6"/>
                <w:szCs w:val="6"/>
              </w:rPr>
            </w:pPr>
          </w:p>
        </w:tc>
        <w:tc>
          <w:tcPr>
            <w:tcW w:w="283" w:type="dxa"/>
          </w:tcPr>
          <w:p w14:paraId="27542CB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3451457" w14:textId="77777777" w:rsidR="00E979BC" w:rsidRDefault="00E979BC">
            <w:pPr>
              <w:spacing w:line="252" w:lineRule="auto"/>
              <w:rPr>
                <w:rFonts w:ascii="Helvetica" w:hAnsi="Helvetica" w:cs="Helvetica"/>
                <w:sz w:val="6"/>
                <w:szCs w:val="6"/>
              </w:rPr>
            </w:pPr>
          </w:p>
        </w:tc>
        <w:tc>
          <w:tcPr>
            <w:tcW w:w="284" w:type="dxa"/>
          </w:tcPr>
          <w:p w14:paraId="6C2A4AF5" w14:textId="77777777" w:rsidR="00E979BC" w:rsidRDefault="00E979BC">
            <w:pPr>
              <w:spacing w:line="252" w:lineRule="auto"/>
              <w:rPr>
                <w:rFonts w:ascii="Helvetica" w:hAnsi="Helvetica" w:cs="Helvetica"/>
                <w:sz w:val="6"/>
                <w:szCs w:val="6"/>
              </w:rPr>
            </w:pPr>
          </w:p>
        </w:tc>
        <w:tc>
          <w:tcPr>
            <w:tcW w:w="3260" w:type="dxa"/>
            <w:gridSpan w:val="2"/>
          </w:tcPr>
          <w:p w14:paraId="2D8A94C9" w14:textId="77777777" w:rsidR="00E979BC" w:rsidRDefault="00E979BC">
            <w:pPr>
              <w:spacing w:line="252" w:lineRule="auto"/>
              <w:rPr>
                <w:rFonts w:ascii="Helvetica" w:hAnsi="Helvetica" w:cs="Helvetica"/>
                <w:sz w:val="6"/>
                <w:szCs w:val="6"/>
              </w:rPr>
            </w:pPr>
          </w:p>
        </w:tc>
        <w:tc>
          <w:tcPr>
            <w:tcW w:w="284" w:type="dxa"/>
          </w:tcPr>
          <w:p w14:paraId="387ABF8F" w14:textId="77777777" w:rsidR="00E979BC" w:rsidRDefault="00E979BC">
            <w:pPr>
              <w:spacing w:line="252" w:lineRule="auto"/>
              <w:rPr>
                <w:rFonts w:ascii="Helvetica" w:hAnsi="Helvetica" w:cs="Helvetica"/>
                <w:sz w:val="6"/>
                <w:szCs w:val="6"/>
              </w:rPr>
            </w:pPr>
          </w:p>
        </w:tc>
        <w:tc>
          <w:tcPr>
            <w:tcW w:w="425" w:type="dxa"/>
          </w:tcPr>
          <w:p w14:paraId="581390F0" w14:textId="77777777" w:rsidR="00E979BC" w:rsidRDefault="00E979BC">
            <w:pPr>
              <w:spacing w:line="252" w:lineRule="auto"/>
              <w:rPr>
                <w:rFonts w:ascii="Helvetica" w:hAnsi="Helvetica" w:cs="Helvetica"/>
                <w:sz w:val="6"/>
                <w:szCs w:val="6"/>
              </w:rPr>
            </w:pPr>
          </w:p>
        </w:tc>
        <w:tc>
          <w:tcPr>
            <w:tcW w:w="236" w:type="dxa"/>
            <w:gridSpan w:val="2"/>
          </w:tcPr>
          <w:p w14:paraId="01AC25AD" w14:textId="77777777" w:rsidR="00E979BC" w:rsidRDefault="00E979BC">
            <w:pPr>
              <w:spacing w:line="252" w:lineRule="auto"/>
              <w:rPr>
                <w:rFonts w:ascii="Helvetica" w:hAnsi="Helvetica" w:cs="Helvetica"/>
                <w:sz w:val="6"/>
                <w:szCs w:val="6"/>
              </w:rPr>
            </w:pPr>
          </w:p>
        </w:tc>
      </w:tr>
      <w:tr w:rsidR="00E979BC" w14:paraId="777D0BAE" w14:textId="77777777" w:rsidTr="00E979BC">
        <w:trPr>
          <w:gridAfter w:val="1"/>
          <w:wAfter w:w="94" w:type="dxa"/>
        </w:trPr>
        <w:tc>
          <w:tcPr>
            <w:tcW w:w="2673" w:type="dxa"/>
            <w:hideMark/>
          </w:tcPr>
          <w:p w14:paraId="36A34B98"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197DC5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9EBB79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2EEDD1E" w14:textId="77777777" w:rsidR="00E979BC" w:rsidRDefault="00E979BC">
            <w:pPr>
              <w:spacing w:line="252" w:lineRule="auto"/>
              <w:rPr>
                <w:rFonts w:ascii="Helvetica" w:hAnsi="Helvetica" w:cs="Helvetica"/>
                <w:sz w:val="22"/>
                <w:szCs w:val="22"/>
              </w:rPr>
            </w:pPr>
          </w:p>
        </w:tc>
        <w:tc>
          <w:tcPr>
            <w:tcW w:w="1985" w:type="dxa"/>
            <w:hideMark/>
          </w:tcPr>
          <w:p w14:paraId="30A5A9C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E6E337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BA559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B7191FD" w14:textId="77777777" w:rsidR="00E979BC" w:rsidRDefault="00E979BC">
            <w:pPr>
              <w:spacing w:line="252" w:lineRule="auto"/>
              <w:rPr>
                <w:rFonts w:ascii="Helvetica" w:hAnsi="Helvetica" w:cs="Helvetica"/>
                <w:sz w:val="22"/>
                <w:szCs w:val="22"/>
              </w:rPr>
            </w:pPr>
          </w:p>
        </w:tc>
        <w:tc>
          <w:tcPr>
            <w:tcW w:w="3260" w:type="dxa"/>
            <w:gridSpan w:val="2"/>
            <w:hideMark/>
          </w:tcPr>
          <w:p w14:paraId="0EFA697C"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7AD73F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446B43C" w14:textId="77777777" w:rsidR="00E979BC" w:rsidRDefault="00E979BC">
            <w:pPr>
              <w:spacing w:line="252" w:lineRule="auto"/>
              <w:rPr>
                <w:rFonts w:ascii="Helvetica" w:hAnsi="Helvetica" w:cs="Helvetica"/>
                <w:sz w:val="22"/>
                <w:szCs w:val="22"/>
              </w:rPr>
            </w:pPr>
          </w:p>
        </w:tc>
      </w:tr>
      <w:tr w:rsidR="00E979BC" w14:paraId="43B380B4" w14:textId="77777777" w:rsidTr="00E979BC">
        <w:tc>
          <w:tcPr>
            <w:tcW w:w="2673" w:type="dxa"/>
          </w:tcPr>
          <w:p w14:paraId="133600A9" w14:textId="77777777" w:rsidR="00E979BC" w:rsidRDefault="00E979BC">
            <w:pPr>
              <w:spacing w:line="252" w:lineRule="auto"/>
              <w:rPr>
                <w:rFonts w:ascii="Helvetica" w:hAnsi="Helvetica" w:cs="Helvetica"/>
                <w:sz w:val="6"/>
                <w:szCs w:val="6"/>
              </w:rPr>
            </w:pPr>
          </w:p>
        </w:tc>
        <w:tc>
          <w:tcPr>
            <w:tcW w:w="284" w:type="dxa"/>
          </w:tcPr>
          <w:p w14:paraId="19C3FCF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ECCFBC2" w14:textId="77777777" w:rsidR="00E979BC" w:rsidRDefault="00E979BC">
            <w:pPr>
              <w:spacing w:line="252" w:lineRule="auto"/>
              <w:rPr>
                <w:rFonts w:ascii="Helvetica" w:hAnsi="Helvetica" w:cs="Helvetica"/>
                <w:sz w:val="6"/>
                <w:szCs w:val="6"/>
              </w:rPr>
            </w:pPr>
          </w:p>
        </w:tc>
        <w:tc>
          <w:tcPr>
            <w:tcW w:w="283" w:type="dxa"/>
          </w:tcPr>
          <w:p w14:paraId="68E2FB65" w14:textId="77777777" w:rsidR="00E979BC" w:rsidRDefault="00E979BC">
            <w:pPr>
              <w:spacing w:line="252" w:lineRule="auto"/>
              <w:rPr>
                <w:rFonts w:ascii="Helvetica" w:hAnsi="Helvetica" w:cs="Helvetica"/>
                <w:sz w:val="6"/>
                <w:szCs w:val="6"/>
              </w:rPr>
            </w:pPr>
          </w:p>
        </w:tc>
        <w:tc>
          <w:tcPr>
            <w:tcW w:w="1985" w:type="dxa"/>
          </w:tcPr>
          <w:p w14:paraId="66D33B30" w14:textId="77777777" w:rsidR="00E979BC" w:rsidRDefault="00E979BC">
            <w:pPr>
              <w:spacing w:line="252" w:lineRule="auto"/>
              <w:rPr>
                <w:rFonts w:ascii="Helvetica" w:hAnsi="Helvetica" w:cs="Helvetica"/>
                <w:sz w:val="6"/>
                <w:szCs w:val="6"/>
              </w:rPr>
            </w:pPr>
          </w:p>
        </w:tc>
        <w:tc>
          <w:tcPr>
            <w:tcW w:w="283" w:type="dxa"/>
          </w:tcPr>
          <w:p w14:paraId="5092970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2B995CE" w14:textId="77777777" w:rsidR="00E979BC" w:rsidRDefault="00E979BC">
            <w:pPr>
              <w:spacing w:line="252" w:lineRule="auto"/>
              <w:rPr>
                <w:rFonts w:ascii="Helvetica" w:hAnsi="Helvetica" w:cs="Helvetica"/>
                <w:sz w:val="6"/>
                <w:szCs w:val="6"/>
              </w:rPr>
            </w:pPr>
          </w:p>
        </w:tc>
        <w:tc>
          <w:tcPr>
            <w:tcW w:w="284" w:type="dxa"/>
          </w:tcPr>
          <w:p w14:paraId="44B4CFA2" w14:textId="77777777" w:rsidR="00E979BC" w:rsidRDefault="00E979BC">
            <w:pPr>
              <w:spacing w:line="252" w:lineRule="auto"/>
              <w:rPr>
                <w:rFonts w:ascii="Helvetica" w:hAnsi="Helvetica" w:cs="Helvetica"/>
                <w:sz w:val="6"/>
                <w:szCs w:val="6"/>
              </w:rPr>
            </w:pPr>
          </w:p>
        </w:tc>
        <w:tc>
          <w:tcPr>
            <w:tcW w:w="3260" w:type="dxa"/>
            <w:gridSpan w:val="2"/>
          </w:tcPr>
          <w:p w14:paraId="678E64D9" w14:textId="77777777" w:rsidR="00E979BC" w:rsidRDefault="00E979BC">
            <w:pPr>
              <w:spacing w:line="252" w:lineRule="auto"/>
              <w:rPr>
                <w:rFonts w:ascii="Helvetica" w:hAnsi="Helvetica" w:cs="Helvetica"/>
                <w:sz w:val="6"/>
                <w:szCs w:val="6"/>
              </w:rPr>
            </w:pPr>
          </w:p>
        </w:tc>
        <w:tc>
          <w:tcPr>
            <w:tcW w:w="284" w:type="dxa"/>
          </w:tcPr>
          <w:p w14:paraId="5CBFC15B" w14:textId="77777777" w:rsidR="00E979BC" w:rsidRDefault="00E979BC">
            <w:pPr>
              <w:spacing w:line="252" w:lineRule="auto"/>
              <w:rPr>
                <w:rFonts w:ascii="Helvetica" w:hAnsi="Helvetica" w:cs="Helvetica"/>
                <w:sz w:val="6"/>
                <w:szCs w:val="6"/>
              </w:rPr>
            </w:pPr>
          </w:p>
        </w:tc>
        <w:tc>
          <w:tcPr>
            <w:tcW w:w="425" w:type="dxa"/>
          </w:tcPr>
          <w:p w14:paraId="4369A8CF" w14:textId="77777777" w:rsidR="00E979BC" w:rsidRDefault="00E979BC">
            <w:pPr>
              <w:spacing w:line="252" w:lineRule="auto"/>
              <w:rPr>
                <w:rFonts w:ascii="Helvetica" w:hAnsi="Helvetica" w:cs="Helvetica"/>
                <w:sz w:val="6"/>
                <w:szCs w:val="6"/>
              </w:rPr>
            </w:pPr>
          </w:p>
        </w:tc>
        <w:tc>
          <w:tcPr>
            <w:tcW w:w="236" w:type="dxa"/>
            <w:gridSpan w:val="2"/>
          </w:tcPr>
          <w:p w14:paraId="477DE47E" w14:textId="77777777" w:rsidR="00E979BC" w:rsidRDefault="00E979BC">
            <w:pPr>
              <w:spacing w:line="252" w:lineRule="auto"/>
              <w:rPr>
                <w:rFonts w:ascii="Helvetica" w:hAnsi="Helvetica" w:cs="Helvetica"/>
                <w:sz w:val="6"/>
                <w:szCs w:val="6"/>
              </w:rPr>
            </w:pPr>
          </w:p>
        </w:tc>
      </w:tr>
      <w:tr w:rsidR="00E979BC" w14:paraId="6B5E93BF" w14:textId="77777777" w:rsidTr="00E979BC">
        <w:trPr>
          <w:gridAfter w:val="1"/>
          <w:wAfter w:w="94" w:type="dxa"/>
        </w:trPr>
        <w:tc>
          <w:tcPr>
            <w:tcW w:w="2673" w:type="dxa"/>
            <w:hideMark/>
          </w:tcPr>
          <w:p w14:paraId="585D457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D3DE7E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AF6595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7CD4E71" w14:textId="77777777" w:rsidR="00E979BC" w:rsidRDefault="00E979BC">
            <w:pPr>
              <w:spacing w:line="252" w:lineRule="auto"/>
              <w:rPr>
                <w:rFonts w:ascii="Helvetica" w:hAnsi="Helvetica" w:cs="Helvetica"/>
                <w:sz w:val="22"/>
                <w:szCs w:val="22"/>
              </w:rPr>
            </w:pPr>
          </w:p>
        </w:tc>
        <w:tc>
          <w:tcPr>
            <w:tcW w:w="1985" w:type="dxa"/>
            <w:hideMark/>
          </w:tcPr>
          <w:p w14:paraId="1A4732F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87B3FE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B4FDC7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1C95648" w14:textId="77777777" w:rsidR="00E979BC" w:rsidRDefault="00E979BC">
            <w:pPr>
              <w:spacing w:line="252" w:lineRule="auto"/>
              <w:rPr>
                <w:rFonts w:ascii="Helvetica" w:hAnsi="Helvetica" w:cs="Helvetica"/>
                <w:sz w:val="22"/>
                <w:szCs w:val="22"/>
              </w:rPr>
            </w:pPr>
          </w:p>
        </w:tc>
        <w:tc>
          <w:tcPr>
            <w:tcW w:w="3260" w:type="dxa"/>
            <w:gridSpan w:val="2"/>
            <w:hideMark/>
          </w:tcPr>
          <w:p w14:paraId="54000A02"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08CC05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BB0293" w14:textId="77777777" w:rsidR="00E979BC" w:rsidRDefault="00E979BC">
            <w:pPr>
              <w:spacing w:line="252" w:lineRule="auto"/>
              <w:rPr>
                <w:rFonts w:ascii="Helvetica" w:hAnsi="Helvetica" w:cs="Helvetica"/>
                <w:sz w:val="22"/>
                <w:szCs w:val="22"/>
              </w:rPr>
            </w:pPr>
          </w:p>
        </w:tc>
      </w:tr>
      <w:tr w:rsidR="00E979BC" w14:paraId="4E1A8287" w14:textId="77777777" w:rsidTr="00E979BC">
        <w:tc>
          <w:tcPr>
            <w:tcW w:w="2673" w:type="dxa"/>
          </w:tcPr>
          <w:p w14:paraId="2656F821" w14:textId="77777777" w:rsidR="00E979BC" w:rsidRDefault="00E979BC">
            <w:pPr>
              <w:spacing w:line="252" w:lineRule="auto"/>
              <w:rPr>
                <w:rFonts w:ascii="Helvetica" w:hAnsi="Helvetica" w:cs="Helvetica"/>
                <w:sz w:val="6"/>
                <w:szCs w:val="6"/>
              </w:rPr>
            </w:pPr>
          </w:p>
        </w:tc>
        <w:tc>
          <w:tcPr>
            <w:tcW w:w="284" w:type="dxa"/>
          </w:tcPr>
          <w:p w14:paraId="7179D9A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9F1F46" w14:textId="77777777" w:rsidR="00E979BC" w:rsidRDefault="00E979BC">
            <w:pPr>
              <w:spacing w:line="252" w:lineRule="auto"/>
              <w:rPr>
                <w:rFonts w:ascii="Helvetica" w:hAnsi="Helvetica" w:cs="Helvetica"/>
                <w:sz w:val="6"/>
                <w:szCs w:val="6"/>
              </w:rPr>
            </w:pPr>
          </w:p>
        </w:tc>
        <w:tc>
          <w:tcPr>
            <w:tcW w:w="283" w:type="dxa"/>
          </w:tcPr>
          <w:p w14:paraId="757FB158" w14:textId="77777777" w:rsidR="00E979BC" w:rsidRDefault="00E979BC">
            <w:pPr>
              <w:spacing w:line="252" w:lineRule="auto"/>
              <w:rPr>
                <w:rFonts w:ascii="Helvetica" w:hAnsi="Helvetica" w:cs="Helvetica"/>
                <w:sz w:val="6"/>
                <w:szCs w:val="6"/>
              </w:rPr>
            </w:pPr>
          </w:p>
        </w:tc>
        <w:tc>
          <w:tcPr>
            <w:tcW w:w="1985" w:type="dxa"/>
          </w:tcPr>
          <w:p w14:paraId="3EC372E8" w14:textId="77777777" w:rsidR="00E979BC" w:rsidRDefault="00E979BC">
            <w:pPr>
              <w:spacing w:line="252" w:lineRule="auto"/>
              <w:rPr>
                <w:rFonts w:ascii="Helvetica" w:hAnsi="Helvetica" w:cs="Helvetica"/>
                <w:sz w:val="6"/>
                <w:szCs w:val="6"/>
              </w:rPr>
            </w:pPr>
          </w:p>
        </w:tc>
        <w:tc>
          <w:tcPr>
            <w:tcW w:w="283" w:type="dxa"/>
          </w:tcPr>
          <w:p w14:paraId="6B1C048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CE66525" w14:textId="77777777" w:rsidR="00E979BC" w:rsidRDefault="00E979BC">
            <w:pPr>
              <w:spacing w:line="252" w:lineRule="auto"/>
              <w:rPr>
                <w:rFonts w:ascii="Helvetica" w:hAnsi="Helvetica" w:cs="Helvetica"/>
                <w:sz w:val="6"/>
                <w:szCs w:val="6"/>
              </w:rPr>
            </w:pPr>
          </w:p>
        </w:tc>
        <w:tc>
          <w:tcPr>
            <w:tcW w:w="284" w:type="dxa"/>
          </w:tcPr>
          <w:p w14:paraId="1DC2F59D" w14:textId="77777777" w:rsidR="00E979BC" w:rsidRDefault="00E979BC">
            <w:pPr>
              <w:spacing w:line="252" w:lineRule="auto"/>
              <w:rPr>
                <w:rFonts w:ascii="Helvetica" w:hAnsi="Helvetica" w:cs="Helvetica"/>
                <w:sz w:val="6"/>
                <w:szCs w:val="6"/>
              </w:rPr>
            </w:pPr>
          </w:p>
        </w:tc>
        <w:tc>
          <w:tcPr>
            <w:tcW w:w="3260" w:type="dxa"/>
            <w:gridSpan w:val="2"/>
          </w:tcPr>
          <w:p w14:paraId="5B555236" w14:textId="77777777" w:rsidR="00E979BC" w:rsidRDefault="00E979BC">
            <w:pPr>
              <w:spacing w:line="252" w:lineRule="auto"/>
              <w:rPr>
                <w:rFonts w:ascii="Helvetica" w:hAnsi="Helvetica" w:cs="Helvetica"/>
                <w:sz w:val="6"/>
                <w:szCs w:val="6"/>
              </w:rPr>
            </w:pPr>
          </w:p>
        </w:tc>
        <w:tc>
          <w:tcPr>
            <w:tcW w:w="284" w:type="dxa"/>
          </w:tcPr>
          <w:p w14:paraId="733FDB13" w14:textId="77777777" w:rsidR="00E979BC" w:rsidRDefault="00E979BC">
            <w:pPr>
              <w:spacing w:line="252" w:lineRule="auto"/>
              <w:rPr>
                <w:rFonts w:ascii="Helvetica" w:hAnsi="Helvetica" w:cs="Helvetica"/>
                <w:sz w:val="6"/>
                <w:szCs w:val="6"/>
              </w:rPr>
            </w:pPr>
          </w:p>
        </w:tc>
        <w:tc>
          <w:tcPr>
            <w:tcW w:w="425" w:type="dxa"/>
          </w:tcPr>
          <w:p w14:paraId="73C45299" w14:textId="77777777" w:rsidR="00E979BC" w:rsidRDefault="00E979BC">
            <w:pPr>
              <w:spacing w:line="252" w:lineRule="auto"/>
              <w:rPr>
                <w:rFonts w:ascii="Helvetica" w:hAnsi="Helvetica" w:cs="Helvetica"/>
                <w:sz w:val="6"/>
                <w:szCs w:val="6"/>
              </w:rPr>
            </w:pPr>
          </w:p>
        </w:tc>
        <w:tc>
          <w:tcPr>
            <w:tcW w:w="236" w:type="dxa"/>
            <w:gridSpan w:val="2"/>
          </w:tcPr>
          <w:p w14:paraId="4DA1AA99" w14:textId="77777777" w:rsidR="00E979BC" w:rsidRDefault="00E979BC">
            <w:pPr>
              <w:spacing w:line="252" w:lineRule="auto"/>
              <w:rPr>
                <w:rFonts w:ascii="Helvetica" w:hAnsi="Helvetica" w:cs="Helvetica"/>
                <w:sz w:val="6"/>
                <w:szCs w:val="6"/>
              </w:rPr>
            </w:pPr>
          </w:p>
        </w:tc>
      </w:tr>
      <w:tr w:rsidR="00E979BC" w14:paraId="51C4464B" w14:textId="77777777" w:rsidTr="00E979BC">
        <w:trPr>
          <w:gridAfter w:val="1"/>
          <w:wAfter w:w="94" w:type="dxa"/>
        </w:trPr>
        <w:tc>
          <w:tcPr>
            <w:tcW w:w="2673" w:type="dxa"/>
            <w:hideMark/>
          </w:tcPr>
          <w:p w14:paraId="6A0E51CD"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26520B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A5780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2FB8DEC" w14:textId="77777777" w:rsidR="00E979BC" w:rsidRDefault="00E979BC">
            <w:pPr>
              <w:spacing w:line="252" w:lineRule="auto"/>
              <w:rPr>
                <w:rFonts w:ascii="Helvetica" w:hAnsi="Helvetica" w:cs="Helvetica"/>
                <w:sz w:val="22"/>
                <w:szCs w:val="22"/>
              </w:rPr>
            </w:pPr>
          </w:p>
        </w:tc>
        <w:tc>
          <w:tcPr>
            <w:tcW w:w="1985" w:type="dxa"/>
            <w:hideMark/>
          </w:tcPr>
          <w:p w14:paraId="77807298"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5B9259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AE3A26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9DA9BD2" w14:textId="77777777" w:rsidR="00E979BC" w:rsidRDefault="00E979BC">
            <w:pPr>
              <w:spacing w:line="252" w:lineRule="auto"/>
              <w:rPr>
                <w:rFonts w:ascii="Helvetica" w:hAnsi="Helvetica" w:cs="Helvetica"/>
                <w:sz w:val="22"/>
                <w:szCs w:val="22"/>
              </w:rPr>
            </w:pPr>
          </w:p>
        </w:tc>
        <w:tc>
          <w:tcPr>
            <w:tcW w:w="3260" w:type="dxa"/>
            <w:gridSpan w:val="2"/>
            <w:hideMark/>
          </w:tcPr>
          <w:p w14:paraId="22987C91"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EEF7FC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5059224" w14:textId="77777777" w:rsidR="00E979BC" w:rsidRDefault="00E979BC">
            <w:pPr>
              <w:spacing w:line="252" w:lineRule="auto"/>
              <w:rPr>
                <w:rFonts w:ascii="Helvetica" w:hAnsi="Helvetica" w:cs="Helvetica"/>
                <w:sz w:val="22"/>
                <w:szCs w:val="22"/>
              </w:rPr>
            </w:pPr>
          </w:p>
        </w:tc>
      </w:tr>
      <w:tr w:rsidR="00E979BC" w14:paraId="7A47C487" w14:textId="77777777" w:rsidTr="00E979BC">
        <w:tc>
          <w:tcPr>
            <w:tcW w:w="2673" w:type="dxa"/>
          </w:tcPr>
          <w:p w14:paraId="71C99591" w14:textId="77777777" w:rsidR="00E979BC" w:rsidRDefault="00E979BC">
            <w:pPr>
              <w:spacing w:line="252" w:lineRule="auto"/>
              <w:rPr>
                <w:rFonts w:ascii="Helvetica" w:hAnsi="Helvetica" w:cs="Helvetica"/>
                <w:sz w:val="6"/>
                <w:szCs w:val="6"/>
              </w:rPr>
            </w:pPr>
          </w:p>
        </w:tc>
        <w:tc>
          <w:tcPr>
            <w:tcW w:w="284" w:type="dxa"/>
          </w:tcPr>
          <w:p w14:paraId="5D7BD23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23C493E" w14:textId="77777777" w:rsidR="00E979BC" w:rsidRDefault="00E979BC">
            <w:pPr>
              <w:spacing w:line="252" w:lineRule="auto"/>
              <w:rPr>
                <w:rFonts w:ascii="Helvetica" w:hAnsi="Helvetica" w:cs="Helvetica"/>
                <w:sz w:val="6"/>
                <w:szCs w:val="6"/>
              </w:rPr>
            </w:pPr>
          </w:p>
        </w:tc>
        <w:tc>
          <w:tcPr>
            <w:tcW w:w="283" w:type="dxa"/>
          </w:tcPr>
          <w:p w14:paraId="0DD2B162" w14:textId="77777777" w:rsidR="00E979BC" w:rsidRDefault="00E979BC">
            <w:pPr>
              <w:spacing w:line="252" w:lineRule="auto"/>
              <w:rPr>
                <w:rFonts w:ascii="Helvetica" w:hAnsi="Helvetica" w:cs="Helvetica"/>
                <w:sz w:val="6"/>
                <w:szCs w:val="6"/>
              </w:rPr>
            </w:pPr>
          </w:p>
        </w:tc>
        <w:tc>
          <w:tcPr>
            <w:tcW w:w="1985" w:type="dxa"/>
          </w:tcPr>
          <w:p w14:paraId="66EBB8C4" w14:textId="77777777" w:rsidR="00E979BC" w:rsidRDefault="00E979BC">
            <w:pPr>
              <w:spacing w:line="252" w:lineRule="auto"/>
              <w:rPr>
                <w:rFonts w:ascii="Helvetica" w:hAnsi="Helvetica" w:cs="Helvetica"/>
                <w:sz w:val="6"/>
                <w:szCs w:val="6"/>
              </w:rPr>
            </w:pPr>
          </w:p>
        </w:tc>
        <w:tc>
          <w:tcPr>
            <w:tcW w:w="283" w:type="dxa"/>
          </w:tcPr>
          <w:p w14:paraId="7C1C31E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B48BE4" w14:textId="77777777" w:rsidR="00E979BC" w:rsidRDefault="00E979BC">
            <w:pPr>
              <w:spacing w:line="252" w:lineRule="auto"/>
              <w:rPr>
                <w:rFonts w:ascii="Helvetica" w:hAnsi="Helvetica" w:cs="Helvetica"/>
                <w:sz w:val="6"/>
                <w:szCs w:val="6"/>
              </w:rPr>
            </w:pPr>
          </w:p>
        </w:tc>
        <w:tc>
          <w:tcPr>
            <w:tcW w:w="284" w:type="dxa"/>
          </w:tcPr>
          <w:p w14:paraId="0967A397" w14:textId="77777777" w:rsidR="00E979BC" w:rsidRDefault="00E979BC">
            <w:pPr>
              <w:spacing w:line="252" w:lineRule="auto"/>
              <w:rPr>
                <w:rFonts w:ascii="Helvetica" w:hAnsi="Helvetica" w:cs="Helvetica"/>
                <w:sz w:val="6"/>
                <w:szCs w:val="6"/>
              </w:rPr>
            </w:pPr>
          </w:p>
        </w:tc>
        <w:tc>
          <w:tcPr>
            <w:tcW w:w="3260" w:type="dxa"/>
            <w:gridSpan w:val="2"/>
          </w:tcPr>
          <w:p w14:paraId="67FB91B3" w14:textId="77777777" w:rsidR="00E979BC" w:rsidRDefault="00E979BC">
            <w:pPr>
              <w:spacing w:line="252" w:lineRule="auto"/>
              <w:rPr>
                <w:rFonts w:ascii="Helvetica" w:hAnsi="Helvetica" w:cs="Helvetica"/>
                <w:sz w:val="6"/>
                <w:szCs w:val="6"/>
              </w:rPr>
            </w:pPr>
          </w:p>
        </w:tc>
        <w:tc>
          <w:tcPr>
            <w:tcW w:w="284" w:type="dxa"/>
          </w:tcPr>
          <w:p w14:paraId="3911628F" w14:textId="77777777" w:rsidR="00E979BC" w:rsidRDefault="00E979BC">
            <w:pPr>
              <w:spacing w:line="252" w:lineRule="auto"/>
              <w:rPr>
                <w:rFonts w:ascii="Helvetica" w:hAnsi="Helvetica" w:cs="Helvetica"/>
                <w:sz w:val="6"/>
                <w:szCs w:val="6"/>
              </w:rPr>
            </w:pPr>
          </w:p>
        </w:tc>
        <w:tc>
          <w:tcPr>
            <w:tcW w:w="425" w:type="dxa"/>
          </w:tcPr>
          <w:p w14:paraId="6AFEDC51" w14:textId="77777777" w:rsidR="00E979BC" w:rsidRDefault="00E979BC">
            <w:pPr>
              <w:spacing w:line="252" w:lineRule="auto"/>
              <w:rPr>
                <w:rFonts w:ascii="Helvetica" w:hAnsi="Helvetica" w:cs="Helvetica"/>
                <w:sz w:val="6"/>
                <w:szCs w:val="6"/>
              </w:rPr>
            </w:pPr>
          </w:p>
        </w:tc>
        <w:tc>
          <w:tcPr>
            <w:tcW w:w="236" w:type="dxa"/>
            <w:gridSpan w:val="2"/>
          </w:tcPr>
          <w:p w14:paraId="4E56FD7F" w14:textId="77777777" w:rsidR="00E979BC" w:rsidRDefault="00E979BC">
            <w:pPr>
              <w:spacing w:line="252" w:lineRule="auto"/>
              <w:rPr>
                <w:rFonts w:ascii="Helvetica" w:hAnsi="Helvetica" w:cs="Helvetica"/>
                <w:sz w:val="6"/>
                <w:szCs w:val="6"/>
              </w:rPr>
            </w:pPr>
          </w:p>
        </w:tc>
      </w:tr>
      <w:tr w:rsidR="00E979BC" w14:paraId="5C0EE46C" w14:textId="77777777" w:rsidTr="00E979BC">
        <w:trPr>
          <w:gridAfter w:val="1"/>
          <w:wAfter w:w="94" w:type="dxa"/>
        </w:trPr>
        <w:tc>
          <w:tcPr>
            <w:tcW w:w="2673" w:type="dxa"/>
            <w:hideMark/>
          </w:tcPr>
          <w:p w14:paraId="2E4B759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FEBEA9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892910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9D34110" w14:textId="77777777" w:rsidR="00E979BC" w:rsidRDefault="00E979BC">
            <w:pPr>
              <w:spacing w:line="252" w:lineRule="auto"/>
              <w:rPr>
                <w:rFonts w:ascii="Helvetica" w:hAnsi="Helvetica" w:cs="Helvetica"/>
                <w:sz w:val="22"/>
                <w:szCs w:val="22"/>
              </w:rPr>
            </w:pPr>
          </w:p>
        </w:tc>
        <w:tc>
          <w:tcPr>
            <w:tcW w:w="1985" w:type="dxa"/>
            <w:hideMark/>
          </w:tcPr>
          <w:p w14:paraId="6873FC7E"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4AA6D6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932E28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029290A" w14:textId="77777777" w:rsidR="00E979BC" w:rsidRDefault="00E979BC">
            <w:pPr>
              <w:spacing w:line="252" w:lineRule="auto"/>
              <w:rPr>
                <w:rFonts w:ascii="Helvetica" w:hAnsi="Helvetica" w:cs="Helvetica"/>
                <w:sz w:val="22"/>
                <w:szCs w:val="22"/>
              </w:rPr>
            </w:pPr>
          </w:p>
        </w:tc>
        <w:tc>
          <w:tcPr>
            <w:tcW w:w="3260" w:type="dxa"/>
            <w:gridSpan w:val="2"/>
            <w:hideMark/>
          </w:tcPr>
          <w:p w14:paraId="16182FDD"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38F0F2D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EA14634" w14:textId="77777777" w:rsidR="00E979BC" w:rsidRDefault="00E979BC">
            <w:pPr>
              <w:spacing w:line="252" w:lineRule="auto"/>
              <w:rPr>
                <w:rFonts w:ascii="Helvetica" w:hAnsi="Helvetica" w:cs="Helvetica"/>
                <w:sz w:val="22"/>
                <w:szCs w:val="22"/>
              </w:rPr>
            </w:pPr>
          </w:p>
        </w:tc>
      </w:tr>
      <w:tr w:rsidR="00E979BC" w14:paraId="0146E42F" w14:textId="77777777" w:rsidTr="00E979BC">
        <w:trPr>
          <w:gridAfter w:val="1"/>
          <w:wAfter w:w="94" w:type="dxa"/>
        </w:trPr>
        <w:tc>
          <w:tcPr>
            <w:tcW w:w="2673" w:type="dxa"/>
            <w:hideMark/>
          </w:tcPr>
          <w:p w14:paraId="425DF187"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907B045" w14:textId="77777777" w:rsidR="00E979BC" w:rsidRDefault="00E979BC">
            <w:pPr>
              <w:spacing w:line="252" w:lineRule="auto"/>
              <w:rPr>
                <w:rFonts w:ascii="Helvetica" w:hAnsi="Helvetica" w:cs="Helvetica"/>
                <w:sz w:val="22"/>
                <w:szCs w:val="22"/>
              </w:rPr>
            </w:pPr>
          </w:p>
        </w:tc>
        <w:tc>
          <w:tcPr>
            <w:tcW w:w="567" w:type="dxa"/>
          </w:tcPr>
          <w:p w14:paraId="270213F2" w14:textId="77777777" w:rsidR="00E979BC" w:rsidRDefault="00E979BC">
            <w:pPr>
              <w:spacing w:line="252" w:lineRule="auto"/>
              <w:rPr>
                <w:rFonts w:ascii="Helvetica" w:hAnsi="Helvetica" w:cs="Helvetica"/>
                <w:sz w:val="22"/>
                <w:szCs w:val="22"/>
              </w:rPr>
            </w:pPr>
          </w:p>
        </w:tc>
        <w:tc>
          <w:tcPr>
            <w:tcW w:w="283" w:type="dxa"/>
          </w:tcPr>
          <w:p w14:paraId="15C3EC54" w14:textId="77777777" w:rsidR="00E979BC" w:rsidRDefault="00E979BC">
            <w:pPr>
              <w:spacing w:line="252" w:lineRule="auto"/>
              <w:rPr>
                <w:rFonts w:ascii="Helvetica" w:hAnsi="Helvetica" w:cs="Helvetica"/>
                <w:sz w:val="22"/>
                <w:szCs w:val="22"/>
              </w:rPr>
            </w:pPr>
          </w:p>
        </w:tc>
        <w:tc>
          <w:tcPr>
            <w:tcW w:w="2268" w:type="dxa"/>
            <w:gridSpan w:val="2"/>
          </w:tcPr>
          <w:p w14:paraId="184E1BF3" w14:textId="77777777" w:rsidR="00E979BC" w:rsidRDefault="00E979BC">
            <w:pPr>
              <w:spacing w:line="252" w:lineRule="auto"/>
              <w:rPr>
                <w:rFonts w:ascii="Helvetica" w:hAnsi="Helvetica" w:cs="Helvetica"/>
                <w:sz w:val="22"/>
                <w:szCs w:val="22"/>
              </w:rPr>
            </w:pPr>
          </w:p>
        </w:tc>
        <w:tc>
          <w:tcPr>
            <w:tcW w:w="567" w:type="dxa"/>
          </w:tcPr>
          <w:p w14:paraId="0792ED0E" w14:textId="77777777" w:rsidR="00E979BC" w:rsidRDefault="00E979BC">
            <w:pPr>
              <w:spacing w:line="252" w:lineRule="auto"/>
              <w:rPr>
                <w:rFonts w:ascii="Helvetica" w:hAnsi="Helvetica" w:cs="Helvetica"/>
                <w:sz w:val="22"/>
                <w:szCs w:val="22"/>
              </w:rPr>
            </w:pPr>
          </w:p>
        </w:tc>
        <w:tc>
          <w:tcPr>
            <w:tcW w:w="284" w:type="dxa"/>
          </w:tcPr>
          <w:p w14:paraId="2A9CF945" w14:textId="77777777" w:rsidR="00E979BC" w:rsidRDefault="00E979BC">
            <w:pPr>
              <w:spacing w:line="252" w:lineRule="auto"/>
              <w:rPr>
                <w:rFonts w:ascii="Helvetica" w:hAnsi="Helvetica" w:cs="Helvetica"/>
                <w:sz w:val="22"/>
                <w:szCs w:val="22"/>
              </w:rPr>
            </w:pPr>
          </w:p>
        </w:tc>
        <w:tc>
          <w:tcPr>
            <w:tcW w:w="4111" w:type="dxa"/>
            <w:gridSpan w:val="5"/>
          </w:tcPr>
          <w:p w14:paraId="631394F8" w14:textId="77777777" w:rsidR="00E979BC" w:rsidRDefault="00E979BC">
            <w:pPr>
              <w:spacing w:line="252" w:lineRule="auto"/>
              <w:rPr>
                <w:rFonts w:ascii="Helvetica" w:hAnsi="Helvetica" w:cs="Helvetica"/>
                <w:sz w:val="22"/>
                <w:szCs w:val="22"/>
              </w:rPr>
            </w:pPr>
          </w:p>
        </w:tc>
      </w:tr>
      <w:tr w:rsidR="00E979BC" w14:paraId="733819C5" w14:textId="77777777" w:rsidTr="00E979BC">
        <w:trPr>
          <w:trHeight w:val="80"/>
        </w:trPr>
        <w:tc>
          <w:tcPr>
            <w:tcW w:w="2673" w:type="dxa"/>
          </w:tcPr>
          <w:p w14:paraId="17AC9CBE" w14:textId="77777777" w:rsidR="00E979BC" w:rsidRDefault="00E979BC">
            <w:pPr>
              <w:spacing w:line="252" w:lineRule="auto"/>
              <w:rPr>
                <w:rFonts w:ascii="Helvetica" w:hAnsi="Helvetica" w:cs="Helvetica"/>
                <w:sz w:val="6"/>
                <w:szCs w:val="6"/>
              </w:rPr>
            </w:pPr>
          </w:p>
        </w:tc>
        <w:tc>
          <w:tcPr>
            <w:tcW w:w="284" w:type="dxa"/>
          </w:tcPr>
          <w:p w14:paraId="5405EB4E" w14:textId="77777777" w:rsidR="00E979BC" w:rsidRDefault="00E979BC">
            <w:pPr>
              <w:spacing w:line="252" w:lineRule="auto"/>
              <w:rPr>
                <w:rFonts w:ascii="Helvetica" w:hAnsi="Helvetica" w:cs="Helvetica"/>
                <w:sz w:val="6"/>
                <w:szCs w:val="6"/>
              </w:rPr>
            </w:pPr>
          </w:p>
        </w:tc>
        <w:tc>
          <w:tcPr>
            <w:tcW w:w="567" w:type="dxa"/>
          </w:tcPr>
          <w:p w14:paraId="02210337" w14:textId="77777777" w:rsidR="00E979BC" w:rsidRDefault="00E979BC">
            <w:pPr>
              <w:spacing w:line="252" w:lineRule="auto"/>
              <w:rPr>
                <w:rFonts w:ascii="Helvetica" w:hAnsi="Helvetica" w:cs="Helvetica"/>
                <w:sz w:val="6"/>
                <w:szCs w:val="6"/>
              </w:rPr>
            </w:pPr>
          </w:p>
        </w:tc>
        <w:tc>
          <w:tcPr>
            <w:tcW w:w="283" w:type="dxa"/>
          </w:tcPr>
          <w:p w14:paraId="4785181E" w14:textId="77777777" w:rsidR="00E979BC" w:rsidRDefault="00E979BC">
            <w:pPr>
              <w:spacing w:line="252" w:lineRule="auto"/>
              <w:rPr>
                <w:rFonts w:ascii="Helvetica" w:hAnsi="Helvetica" w:cs="Helvetica"/>
                <w:sz w:val="6"/>
                <w:szCs w:val="6"/>
              </w:rPr>
            </w:pPr>
          </w:p>
        </w:tc>
        <w:tc>
          <w:tcPr>
            <w:tcW w:w="1985" w:type="dxa"/>
          </w:tcPr>
          <w:p w14:paraId="57FB0726" w14:textId="77777777" w:rsidR="00E979BC" w:rsidRDefault="00E979BC">
            <w:pPr>
              <w:spacing w:line="252" w:lineRule="auto"/>
              <w:rPr>
                <w:rFonts w:ascii="Helvetica" w:hAnsi="Helvetica" w:cs="Helvetica"/>
                <w:sz w:val="6"/>
                <w:szCs w:val="6"/>
              </w:rPr>
            </w:pPr>
          </w:p>
        </w:tc>
        <w:tc>
          <w:tcPr>
            <w:tcW w:w="5103" w:type="dxa"/>
            <w:gridSpan w:val="7"/>
          </w:tcPr>
          <w:p w14:paraId="544E1BE3" w14:textId="77777777" w:rsidR="00E979BC" w:rsidRDefault="00E979BC">
            <w:pPr>
              <w:spacing w:line="252" w:lineRule="auto"/>
              <w:rPr>
                <w:rFonts w:ascii="Helvetica" w:hAnsi="Helvetica" w:cs="Helvetica"/>
                <w:sz w:val="6"/>
                <w:szCs w:val="6"/>
              </w:rPr>
            </w:pPr>
          </w:p>
        </w:tc>
        <w:tc>
          <w:tcPr>
            <w:tcW w:w="236" w:type="dxa"/>
            <w:gridSpan w:val="2"/>
          </w:tcPr>
          <w:p w14:paraId="5390C08F" w14:textId="77777777" w:rsidR="00E979BC" w:rsidRDefault="00E979BC">
            <w:pPr>
              <w:spacing w:line="252" w:lineRule="auto"/>
              <w:rPr>
                <w:rFonts w:ascii="Helvetica" w:hAnsi="Helvetica" w:cs="Helvetica"/>
                <w:sz w:val="6"/>
                <w:szCs w:val="6"/>
              </w:rPr>
            </w:pPr>
          </w:p>
        </w:tc>
      </w:tr>
      <w:tr w:rsidR="00E979BC" w14:paraId="6747BEC7" w14:textId="77777777" w:rsidTr="00E979BC">
        <w:trPr>
          <w:trHeight w:val="357"/>
        </w:trPr>
        <w:tc>
          <w:tcPr>
            <w:tcW w:w="2673" w:type="dxa"/>
            <w:hideMark/>
          </w:tcPr>
          <w:p w14:paraId="4A41830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E4C1262"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76A22F3"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DCBACF4" w14:textId="77777777" w:rsidR="00E979BC" w:rsidRDefault="00E979BC">
            <w:pPr>
              <w:spacing w:line="252" w:lineRule="auto"/>
              <w:rPr>
                <w:rFonts w:ascii="Helvetica" w:hAnsi="Helvetica" w:cs="Helvetica"/>
                <w:sz w:val="22"/>
                <w:szCs w:val="22"/>
              </w:rPr>
            </w:pPr>
          </w:p>
        </w:tc>
        <w:tc>
          <w:tcPr>
            <w:tcW w:w="236" w:type="dxa"/>
            <w:gridSpan w:val="2"/>
          </w:tcPr>
          <w:p w14:paraId="29B6DCF7" w14:textId="77777777" w:rsidR="00E979BC" w:rsidRDefault="00E979BC">
            <w:pPr>
              <w:spacing w:line="252" w:lineRule="auto"/>
              <w:rPr>
                <w:rFonts w:ascii="Helvetica" w:hAnsi="Helvetica" w:cs="Helvetica"/>
                <w:sz w:val="22"/>
                <w:szCs w:val="22"/>
              </w:rPr>
            </w:pPr>
          </w:p>
        </w:tc>
      </w:tr>
    </w:tbl>
    <w:p w14:paraId="466ECA55" w14:textId="1AE718E9"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7130" w14:textId="77777777" w:rsidR="009949A8" w:rsidRDefault="009949A8">
      <w:r>
        <w:separator/>
      </w:r>
    </w:p>
  </w:endnote>
  <w:endnote w:type="continuationSeparator" w:id="0">
    <w:p w14:paraId="79165937" w14:textId="77777777" w:rsidR="009949A8" w:rsidRDefault="00994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DB3C" w14:textId="77777777" w:rsidR="00FC4890" w:rsidRDefault="00677B71">
    <w:pPr>
      <w:pStyle w:val="Footer"/>
    </w:pPr>
    <w:r>
      <w:rPr>
        <w:noProof/>
      </w:rPr>
      <w:drawing>
        <wp:anchor distT="0" distB="0" distL="114300" distR="114300" simplePos="0" relativeHeight="251657728" behindDoc="1" locked="0" layoutInCell="1" allowOverlap="1" wp14:anchorId="4E9722F1" wp14:editId="17245BF5">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8391"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6C3B1A"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34C6"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36165F6E"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A138"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D97B843"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160B"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F7D639C"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F917E" w14:textId="77777777" w:rsidR="009949A8" w:rsidRDefault="009949A8">
      <w:r>
        <w:separator/>
      </w:r>
    </w:p>
  </w:footnote>
  <w:footnote w:type="continuationSeparator" w:id="0">
    <w:p w14:paraId="3F350C12" w14:textId="77777777" w:rsidR="009949A8" w:rsidRDefault="00994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CA4E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ECFC"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F4A4"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AD29C"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D72B"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922A"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F516D5"/>
    <w:multiLevelType w:val="hybridMultilevel"/>
    <w:tmpl w:val="3A38F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1B3188C"/>
    <w:multiLevelType w:val="hybridMultilevel"/>
    <w:tmpl w:val="6DBC3D6A"/>
    <w:lvl w:ilvl="0" w:tplc="7CD441F2">
      <w:start w:val="1"/>
      <w:numFmt w:val="lowerLetter"/>
      <w:lvlText w:val="(%1)"/>
      <w:lvlJc w:val="left"/>
      <w:pPr>
        <w:ind w:left="720" w:hanging="360"/>
      </w:pPr>
      <w:rPr>
        <w:rFonts w:ascii="Arial" w:eastAsia="Times New Roman" w:hAnsi="Arial" w:cs="Times New Roman"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6D9C449F"/>
    <w:multiLevelType w:val="hybridMultilevel"/>
    <w:tmpl w:val="3370A230"/>
    <w:lvl w:ilvl="0" w:tplc="723A9FC4">
      <w:start w:val="1"/>
      <w:numFmt w:val="lowerLetter"/>
      <w:lvlText w:val="(%1)"/>
      <w:lvlJc w:val="left"/>
      <w:pPr>
        <w:ind w:left="360" w:hanging="360"/>
      </w:pPr>
      <w:rPr>
        <w:rFonts w:hint="default"/>
        <w:b/>
        <w:bCs/>
        <w:i w:val="0"/>
        <w:iCs/>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5"/>
  </w:num>
  <w:num w:numId="4" w16cid:durableId="766729552">
    <w:abstractNumId w:val="10"/>
  </w:num>
  <w:num w:numId="5" w16cid:durableId="316034858">
    <w:abstractNumId w:val="1"/>
  </w:num>
  <w:num w:numId="6" w16cid:durableId="1114440628">
    <w:abstractNumId w:val="2"/>
  </w:num>
  <w:num w:numId="7" w16cid:durableId="831067003">
    <w:abstractNumId w:val="8"/>
  </w:num>
  <w:num w:numId="8" w16cid:durableId="198054439">
    <w:abstractNumId w:val="13"/>
  </w:num>
  <w:num w:numId="9" w16cid:durableId="164789281">
    <w:abstractNumId w:val="6"/>
  </w:num>
  <w:num w:numId="10" w16cid:durableId="1508715945">
    <w:abstractNumId w:val="11"/>
  </w:num>
  <w:num w:numId="11" w16cid:durableId="1853371412">
    <w:abstractNumId w:val="12"/>
  </w:num>
  <w:num w:numId="12" w16cid:durableId="467556687">
    <w:abstractNumId w:val="15"/>
  </w:num>
  <w:num w:numId="13" w16cid:durableId="1696149547">
    <w:abstractNumId w:val="9"/>
  </w:num>
  <w:num w:numId="14" w16cid:durableId="387536682">
    <w:abstractNumId w:val="4"/>
  </w:num>
  <w:num w:numId="15" w16cid:durableId="675234593">
    <w:abstractNumId w:val="14"/>
  </w:num>
  <w:num w:numId="16" w16cid:durableId="1258372222">
    <w:abstractNumId w:val="3"/>
  </w:num>
  <w:num w:numId="17" w16cid:durableId="84944382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9A8"/>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1CCC"/>
    <w:rsid w:val="002F412B"/>
    <w:rsid w:val="0030110A"/>
    <w:rsid w:val="003031AE"/>
    <w:rsid w:val="0031126D"/>
    <w:rsid w:val="003208D0"/>
    <w:rsid w:val="00331935"/>
    <w:rsid w:val="00333F1D"/>
    <w:rsid w:val="00335C44"/>
    <w:rsid w:val="003539D5"/>
    <w:rsid w:val="003568FF"/>
    <w:rsid w:val="00373218"/>
    <w:rsid w:val="00376901"/>
    <w:rsid w:val="0037753B"/>
    <w:rsid w:val="00381F2A"/>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44F9"/>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0764"/>
    <w:rsid w:val="00697B0C"/>
    <w:rsid w:val="006B3ED1"/>
    <w:rsid w:val="006B68B8"/>
    <w:rsid w:val="006C2548"/>
    <w:rsid w:val="006C6D03"/>
    <w:rsid w:val="006D4302"/>
    <w:rsid w:val="006E272C"/>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35D1F"/>
    <w:rsid w:val="00940008"/>
    <w:rsid w:val="009415FE"/>
    <w:rsid w:val="00944739"/>
    <w:rsid w:val="00960EAB"/>
    <w:rsid w:val="00973347"/>
    <w:rsid w:val="009746AF"/>
    <w:rsid w:val="00991F0C"/>
    <w:rsid w:val="009949A8"/>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85F64"/>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10B8"/>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8172F"/>
    <w:rsid w:val="00C926A4"/>
    <w:rsid w:val="00C95283"/>
    <w:rsid w:val="00CA0FC9"/>
    <w:rsid w:val="00CB2E55"/>
    <w:rsid w:val="00CD4F70"/>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005E"/>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2"/>
    </o:shapelayout>
  </w:shapeDefaults>
  <w:decimalSymbol w:val="."/>
  <w:listSeparator w:val=","/>
  <w14:docId w14:val="44B0F897"/>
  <w15:docId w15:val="{60F138B3-C872-4535-8A5E-D96864CE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935D1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publicly%20advertised%20-%20Oct%202024%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 Oct 2024 v2.dotx</Template>
  <TotalTime>70</TotalTime>
  <Pages>13</Pages>
  <Words>2523</Words>
  <Characters>15154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17642</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Jenny Montgomery</cp:lastModifiedBy>
  <cp:revision>8</cp:revision>
  <cp:lastPrinted>2017-01-09T17:24:00Z</cp:lastPrinted>
  <dcterms:created xsi:type="dcterms:W3CDTF">2024-10-31T11:10:00Z</dcterms:created>
  <dcterms:modified xsi:type="dcterms:W3CDTF">2024-12-02T11:51:00Z</dcterms:modified>
</cp:coreProperties>
</file>